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49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550"/>
      </w:tblGrid>
      <w:tr w:rsidR="00D84FBB" w:rsidRPr="00682B84" w14:paraId="40983BE3" w14:textId="77777777" w:rsidTr="00FE0201">
        <w:trPr>
          <w:trHeight w:val="9771"/>
          <w:jc w:val="center"/>
        </w:trPr>
        <w:tc>
          <w:tcPr>
            <w:tcW w:w="5000" w:type="pct"/>
          </w:tcPr>
          <w:p w14:paraId="7E5AA8FE" w14:textId="77777777" w:rsidR="008F38A6" w:rsidRPr="006C2E41" w:rsidRDefault="008F38A6">
            <w:pPr>
              <w:rPr>
                <w:sz w:val="2"/>
                <w:szCs w:val="2"/>
                <w:lang w:val="en-US"/>
              </w:rPr>
            </w:pPr>
          </w:p>
          <w:tbl>
            <w:tblPr>
              <w:tblStyle w:val="ae"/>
              <w:tblW w:w="15549" w:type="dxa"/>
              <w:tblInd w:w="1" w:type="dxa"/>
              <w:tblLook w:val="04A0" w:firstRow="1" w:lastRow="0" w:firstColumn="1" w:lastColumn="0" w:noHBand="0" w:noVBand="1"/>
            </w:tblPr>
            <w:tblGrid>
              <w:gridCol w:w="10365"/>
              <w:gridCol w:w="5184"/>
            </w:tblGrid>
            <w:tr w:rsidR="00C541A2" w:rsidRPr="001952A1" w14:paraId="299A9660" w14:textId="2859DF36" w:rsidTr="00C541A2">
              <w:trPr>
                <w:trHeight w:val="244"/>
              </w:trPr>
              <w:tc>
                <w:tcPr>
                  <w:tcW w:w="3333" w:type="pct"/>
                  <w:vAlign w:val="bottom"/>
                </w:tcPr>
                <w:p w14:paraId="2E0FA786" w14:textId="65D6AF8A" w:rsidR="00C541A2" w:rsidRPr="00C541A2" w:rsidRDefault="00C541A2" w:rsidP="00C541A2">
                  <w:pPr>
                    <w:pStyle w:val="ad"/>
                    <w:spacing w:after="0"/>
                    <w:jc w:val="left"/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val="en-US" w:bidi="ru-RU"/>
                    </w:rPr>
                  </w:pP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 xml:space="preserve">ЕЖЕНЕДЕЛЬНИК 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F772D8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2021</w:t>
                  </w:r>
                  <w:r w:rsidRPr="00C541A2">
                    <w:rPr>
                      <w:rFonts w:ascii="Century Gothic" w:hAnsi="Century Gothic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667" w:type="pct"/>
                  <w:vAlign w:val="bottom"/>
                </w:tcPr>
                <w:p w14:paraId="1AD4D297" w14:textId="2C3E5ED3" w:rsidR="00C541A2" w:rsidRPr="007E2D4C" w:rsidRDefault="00C541A2" w:rsidP="006C2E41">
                  <w:pPr>
                    <w:pStyle w:val="ad"/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36"/>
                      <w:szCs w:val="36"/>
                      <w:lang w:bidi="ru-RU"/>
                    </w:rPr>
                    <w:t xml:space="preserve">Неделя </w:t>
                  </w:r>
                  <w:r w:rsidRPr="00FE0201">
                    <w:rPr>
                      <w:rFonts w:ascii="Century Gothic" w:hAnsi="Century Gothic" w:cs="Arial"/>
                      <w:noProof/>
                      <w:color w:val="auto"/>
                      <w:sz w:val="28"/>
                      <w:szCs w:val="28"/>
                      <w:lang w:bidi="ru-RU"/>
                    </w:rPr>
                    <w:t>№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 xml:space="preserve"> 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 w:rsidR="00F772D8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___</w:t>
                  </w:r>
                  <w:r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</w:t>
                  </w:r>
                  <w:r w:rsidRPr="007E2D4C">
                    <w:rPr>
                      <w:rFonts w:ascii="Century Gothic" w:hAnsi="Century Gothic" w:cs="Arial"/>
                      <w:noProof/>
                      <w:color w:val="auto"/>
                      <w:sz w:val="16"/>
                      <w:szCs w:val="16"/>
                      <w:lang w:bidi="ru-RU"/>
                    </w:rPr>
                    <w:t>__</w:t>
                  </w:r>
                </w:p>
              </w:tc>
            </w:tr>
          </w:tbl>
          <w:p w14:paraId="3C0E7E01" w14:textId="604BAB6E" w:rsidR="00A31F69" w:rsidRPr="001952A1" w:rsidRDefault="00A31F69" w:rsidP="0087060A">
            <w:pPr>
              <w:pStyle w:val="ad"/>
              <w:jc w:val="center"/>
              <w:rPr>
                <w:rFonts w:ascii="Century Gothic" w:hAnsi="Century Gothic"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jc w:val="center"/>
              <w:tblCellSpacing w:w="28" w:type="dxa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965"/>
              <w:gridCol w:w="1934"/>
              <w:gridCol w:w="1937"/>
              <w:gridCol w:w="1936"/>
              <w:gridCol w:w="1936"/>
              <w:gridCol w:w="1936"/>
              <w:gridCol w:w="1936"/>
              <w:gridCol w:w="1964"/>
            </w:tblGrid>
            <w:tr w:rsidR="00707846" w:rsidRPr="001952A1" w14:paraId="73FF8E7C" w14:textId="77777777" w:rsidTr="00F772D8">
              <w:trPr>
                <w:trHeight w:val="245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1B45064" w14:textId="6ED1FB82" w:rsidR="008F38A6" w:rsidRPr="00682B84" w:rsidRDefault="00761C7A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ПН</w:t>
                  </w: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7CF216" w14:textId="5C079405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ВТ</w:t>
                  </w: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D5FDCBC" w14:textId="1E8AD6CC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СР</w:t>
                  </w: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1A3C841" w14:textId="129063B2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ЧТ</w:t>
                  </w: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734622AD" w14:textId="557D7F4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ПТ</w:t>
                  </w: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4AD4879" w14:textId="2ED9707D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СБ</w:t>
                  </w: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6C22D16" w14:textId="2B7B4B93" w:rsidR="008F38A6" w:rsidRPr="00682B84" w:rsidRDefault="00F772D8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</w:pPr>
                  <w:r w:rsidRPr="00682B84">
                    <w:rPr>
                      <w:rFonts w:ascii="Century Gothic" w:hAnsi="Century Gothic" w:cs="Arial"/>
                      <w:noProof/>
                      <w:color w:val="FFFFFF" w:themeColor="background1"/>
                      <w:sz w:val="56"/>
                      <w:szCs w:val="56"/>
                      <w:lang w:bidi="ru-RU"/>
                    </w:rPr>
                    <w:t>ВС</w:t>
                  </w: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2488ABF" w14:textId="37082E82" w:rsidR="008F38A6" w:rsidRPr="00F772D8" w:rsidRDefault="008F38A6" w:rsidP="00761C7A">
                  <w:pPr>
                    <w:pStyle w:val="ad"/>
                    <w:spacing w:after="0"/>
                    <w:jc w:val="center"/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</w:pPr>
                  <w:r w:rsidRPr="00F772D8">
                    <w:rPr>
                      <w:rFonts w:ascii="Century Gothic" w:hAnsi="Century Gothic" w:cs="Arial"/>
                      <w:b/>
                      <w:bCs/>
                      <w:noProof/>
                      <w:color w:val="FFFFFF" w:themeColor="background1"/>
                      <w:sz w:val="28"/>
                      <w:szCs w:val="28"/>
                      <w:lang w:bidi="ru-RU"/>
                    </w:rPr>
                    <w:t>ЗАМЕТКИ</w:t>
                  </w:r>
                </w:p>
              </w:tc>
            </w:tr>
            <w:tr w:rsidR="008F38A6" w:rsidRPr="001952A1" w14:paraId="471FC72D" w14:textId="77777777" w:rsidTr="00391650">
              <w:trPr>
                <w:trHeight w:val="205"/>
                <w:tblCellSpacing w:w="28" w:type="dxa"/>
                <w:jc w:val="center"/>
              </w:trPr>
              <w:tc>
                <w:tcPr>
                  <w:tcW w:w="605" w:type="pct"/>
                  <w:tcBorders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lef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8"/>
                  </w:tblGrid>
                  <w:tr w:rsidR="008F38A6" w:rsidRPr="001952A1" w14:paraId="4EA9803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C7C7BE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56B24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7A7B1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2967D3C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011AA4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B87D9D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F35519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0835BD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BCA14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D8571C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A67DC91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DD46C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69D3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0804A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45061A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A84CE1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6A7B2D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8EEC1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3E2A55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CE804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7A324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A3BEB2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C0BC2C6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121C0F9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7B97DCE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0391070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8FFAB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8DA8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DC88B1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CBC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331D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D74F51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2EE5D1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7EAAD8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EB8219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1BFFC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1019F0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69E3A8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D4F650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84AD4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DBA1F2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45A89DB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9BC3E22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5933539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B7E0AD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76A561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9D24C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8F38A6" w:rsidRPr="001952A1" w14:paraId="3E9842E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92FA47" w14:textId="77777777" w:rsidR="008F38A6" w:rsidRPr="001952A1" w:rsidRDefault="008F38A6" w:rsidP="0087060A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E0A27B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8"/>
                      <w:szCs w:val="8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1"/>
                  </w:tblGrid>
                  <w:tr w:rsidR="00707846" w:rsidRPr="001952A1" w14:paraId="79325D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1AEE3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831784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2C3D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D6D50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E0D1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E844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7B7F2B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0CB03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98EEC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A0B9C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ED208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0C1E5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034D8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E801E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9998DF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BBE5D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9D546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3481BD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A6D043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39060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0906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CFE65A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4D72C6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4EF89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4F09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F7D0AD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9A4B9E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78F1D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B16BDB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000E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4E3A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F6493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63A9F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36C6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629ED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2B4C5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1117E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2C2D6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31BF6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571259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7BA6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A6BFF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0BAD43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C951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3E297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6D07C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525AA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B0E5D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04CFEC8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6A2EE00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4"/>
                  </w:tblGrid>
                  <w:tr w:rsidR="00707846" w:rsidRPr="001952A1" w14:paraId="4D6ED5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86DF57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7DBA8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FA13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0B69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E270B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53E6D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2E6122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193B4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0CBC38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6B81A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70505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E0D61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EDBA3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A2F0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25D0C0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87AB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F0A8C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BA72B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9BD5D8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318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BCEB7F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B18692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E735F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1E81D2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87E1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94BA3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353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0C112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6B9AC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1687A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FBB9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AB526C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C5E5A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DB9B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29DFC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9884D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C9F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0283A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2DC69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92E2A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4956C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E61E8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0D78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4E7E16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2D0A1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42C65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BFF5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9EB32E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DBF2B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3915143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C54811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F0DB7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42A4C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E9327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16F2C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919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42A2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36D40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DFF96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464117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85C792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1377A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051362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A08D1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4BA87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697094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9C3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08B5FA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77C72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333420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3CB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E20E6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9594D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6D864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5A58E2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37CCBD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FB2C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B4ABF0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A080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CB704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1555E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8107C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966EC2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18C96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B7989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7DD74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7699A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8662A6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AD76D1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AF241E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813896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58146A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7CA5D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7648EE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AEE19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96D0D9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5E7357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1093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D2F48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1FAEF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8E75A52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4A25C57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C611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F09D6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6142C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01CFB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76C54E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443A7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A89DF3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00F391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2847F2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AB2E35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0ED2A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C80F5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BC9838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22FFF9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200435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514934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CC2B7D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C1041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628CD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E1209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3C6E2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D791E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AABF4B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F7FA4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05361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C0E23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4492FF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3FD3F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0B3B5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D918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0B4A2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9FF938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F8FEDB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7989A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28D4D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28B1E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5A3A8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EDB48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203DB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938B9C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B32BD4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C7A6C0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B5F923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C4C8A6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F8F2D2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8894B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252761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C406443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2BDF3D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E80D39B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381B825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D531A0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4C552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26556F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57AF3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10D7BE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67C70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E926A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2B565E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E7EE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CD921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138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E3329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0F3893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86305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C185BC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8981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F88EC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93D5C5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42302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A26EB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20C8D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2DDE12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07F68A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A2225E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5124D0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4985E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B146A9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153C1EE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4A3F75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FD1CA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543A9B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5DA0D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E455F1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3801AD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0EF32E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99ED31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4916A1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22448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D15B73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9E9E04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EAB7B1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F51858A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720C5D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6E39D6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7CF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BF898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51B05E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931AD1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70BC28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F42B6A7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  <w:righ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7" w:type="pct"/>
                    <w:tblInd w:w="1" w:type="dxa"/>
                    <w:tblBorders>
                      <w:insideH w:val="dotted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3"/>
                  </w:tblGrid>
                  <w:tr w:rsidR="00707846" w:rsidRPr="001952A1" w14:paraId="73E54DD3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CB6B7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297996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EE782F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16348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CE4678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132918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8E62BF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E5BD9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C04EC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DB12B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FA7F12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F6D0A1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76A2DD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9B5A42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7527DEC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B90342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E24C2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452922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62DC105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3048E0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EBE3BB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5F512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0C97A2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D1DD36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FB9271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FDC3C8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4C450B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F035BC1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F0B492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24E4A4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EE3C01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F3BEC00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83E6D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CE91B34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8D98C5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0D6570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5C5659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D3C5FE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D64C5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6C007F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103906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4538A3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FFE280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5106BA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3EA0D6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33CA47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1FEB39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984CFE7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687E1F54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D65FA3C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tcBorders>
                    <w:left w:val="dotted" w:sz="4" w:space="0" w:color="auto"/>
                  </w:tcBorders>
                  <w:vAlign w:val="center"/>
                </w:tcPr>
                <w:tbl>
                  <w:tblPr>
                    <w:tblStyle w:val="ae"/>
                    <w:tblW w:w="4994" w:type="pct"/>
                    <w:tblInd w:w="1" w:type="dxa"/>
                    <w:tblBorders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807"/>
                  </w:tblGrid>
                  <w:tr w:rsidR="00707846" w:rsidRPr="001952A1" w14:paraId="3E2026A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728AA76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814E09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831A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BAB76F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3F8679B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3B959A1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C00549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CC3B38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B0413E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15C98220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5ACA1662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6D5F35B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E91B4E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7645D7E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8E5EA90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81967B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10639A0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06214A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1ACE1D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0D5C599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DBF596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709B14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240A37C1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439F97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E368D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C8279EC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F25142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064B1375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48C52A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7A9B835D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36139F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54C8EF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3B0B875D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DE1178F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3AD63F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51F07C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2F51831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3B58B3C7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727987B9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6DD25475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54F59E9A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284473C8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38FEF687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84E910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651A9838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57391FA2" w14:textId="77777777" w:rsidTr="00391650">
                    <w:trPr>
                      <w:trHeight w:val="189"/>
                    </w:trPr>
                    <w:tc>
                      <w:tcPr>
                        <w:tcW w:w="5000" w:type="pct"/>
                      </w:tcPr>
                      <w:p w14:paraId="091DCC73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  <w:tr w:rsidR="00707846" w:rsidRPr="001952A1" w14:paraId="443CE22B" w14:textId="77777777" w:rsidTr="00391650">
                    <w:trPr>
                      <w:trHeight w:val="180"/>
                    </w:trPr>
                    <w:tc>
                      <w:tcPr>
                        <w:tcW w:w="5000" w:type="pct"/>
                      </w:tcPr>
                      <w:p w14:paraId="457F6B1C" w14:textId="77777777" w:rsidR="00707846" w:rsidRPr="001952A1" w:rsidRDefault="00707846" w:rsidP="00707846">
                        <w:pPr>
                          <w:pStyle w:val="ad"/>
                          <w:jc w:val="center"/>
                          <w:rPr>
                            <w:rFonts w:ascii="Century Gothic" w:hAnsi="Century Gothic" w:cs="Arial"/>
                            <w:noProof/>
                            <w:color w:val="00A4DC"/>
                            <w:sz w:val="10"/>
                            <w:szCs w:val="10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C3DBA45" w14:textId="77777777" w:rsidR="008F38A6" w:rsidRPr="001952A1" w:rsidRDefault="008F38A6" w:rsidP="0087060A">
                  <w:pPr>
                    <w:pStyle w:val="ad"/>
                    <w:jc w:val="center"/>
                    <w:rPr>
                      <w:rFonts w:ascii="Century Gothic" w:hAnsi="Century Gothic" w:cs="Arial"/>
                      <w:noProof/>
                      <w:color w:val="00A4DC"/>
                      <w:sz w:val="28"/>
                      <w:szCs w:val="28"/>
                      <w:lang w:val="en-US" w:bidi="ru-RU"/>
                    </w:rPr>
                  </w:pPr>
                </w:p>
              </w:tc>
            </w:tr>
            <w:tr w:rsidR="00391650" w14:paraId="706ADA8B" w14:textId="77777777" w:rsidTr="00391650">
              <w:trPr>
                <w:trHeight w:val="41"/>
                <w:tblCellSpacing w:w="28" w:type="dxa"/>
                <w:jc w:val="center"/>
              </w:trPr>
              <w:tc>
                <w:tcPr>
                  <w:tcW w:w="605" w:type="pct"/>
                  <w:shd w:val="clear" w:color="auto" w:fill="0070C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E034C0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4" w:type="pct"/>
                  <w:shd w:val="clear" w:color="auto" w:fill="00B0F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F883C53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92D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87F1431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00B05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E36860C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7030A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3CC169EE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C0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630994C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FF000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19D2415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  <w:tc>
                <w:tcPr>
                  <w:tcW w:w="605" w:type="pct"/>
                  <w:shd w:val="clear" w:color="auto" w:fill="808080" w:themeFill="background1" w:themeFillShade="8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47DFD4B" w14:textId="77777777" w:rsidR="008F38A6" w:rsidRPr="006C2E41" w:rsidRDefault="008F38A6" w:rsidP="0087060A">
                  <w:pPr>
                    <w:pStyle w:val="ad"/>
                    <w:jc w:val="center"/>
                    <w:rPr>
                      <w:rFonts w:cs="Arial"/>
                      <w:noProof/>
                      <w:color w:val="00A4DC"/>
                      <w:sz w:val="2"/>
                      <w:szCs w:val="2"/>
                      <w:lang w:val="en-US" w:bidi="ru-RU"/>
                    </w:rPr>
                  </w:pPr>
                </w:p>
              </w:tc>
            </w:tr>
          </w:tbl>
          <w:p w14:paraId="51FC8176" w14:textId="5EFF7849" w:rsidR="008F38A6" w:rsidRPr="006C2E41" w:rsidRDefault="008F38A6" w:rsidP="0087060A">
            <w:pPr>
              <w:pStyle w:val="ad"/>
              <w:jc w:val="center"/>
              <w:rPr>
                <w:rFonts w:cs="Arial"/>
                <w:noProof/>
                <w:color w:val="00A4DC"/>
                <w:sz w:val="2"/>
                <w:szCs w:val="2"/>
                <w:lang w:val="en-US" w:bidi="ru-RU"/>
              </w:rPr>
            </w:pPr>
          </w:p>
          <w:tbl>
            <w:tblPr>
              <w:tblStyle w:val="ae"/>
              <w:tblW w:w="4998" w:type="pct"/>
              <w:tblInd w:w="1" w:type="dxa"/>
              <w:tblCellMar>
                <w:top w:w="57" w:type="dxa"/>
                <w:left w:w="57" w:type="dxa"/>
                <w:bottom w:w="57" w:type="dxa"/>
                <w:right w:w="57" w:type="dxa"/>
              </w:tblCellMar>
              <w:tblLook w:val="04A0" w:firstRow="1" w:lastRow="0" w:firstColumn="1" w:lastColumn="0" w:noHBand="0" w:noVBand="1"/>
            </w:tblPr>
            <w:tblGrid>
              <w:gridCol w:w="1294"/>
              <w:gridCol w:w="1297"/>
              <w:gridCol w:w="1297"/>
              <w:gridCol w:w="1294"/>
              <w:gridCol w:w="1296"/>
              <w:gridCol w:w="1296"/>
              <w:gridCol w:w="1296"/>
              <w:gridCol w:w="1296"/>
              <w:gridCol w:w="1296"/>
              <w:gridCol w:w="1296"/>
              <w:gridCol w:w="1296"/>
              <w:gridCol w:w="1290"/>
            </w:tblGrid>
            <w:tr w:rsidR="007A77C7" w:rsidRPr="007A77C7" w14:paraId="79F6697B" w14:textId="27D24F44" w:rsidTr="00FE0201">
              <w:trPr>
                <w:trHeight w:val="904"/>
              </w:trPr>
              <w:tc>
                <w:tcPr>
                  <w:tcW w:w="416" w:type="pct"/>
                </w:tcPr>
                <w:p w14:paraId="1E763E4B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12"/>
                      <w:szCs w:val="12"/>
                    </w:rPr>
                  </w:pPr>
                  <w:bookmarkStart w:id="0" w:name="_Hlk38821049"/>
                  <w:r w:rsidRPr="00173170">
                    <w:rPr>
                      <w:rFonts w:cs="Arial"/>
                      <w:noProof/>
                      <w:color w:val="00A4DC"/>
                      <w:sz w:val="12"/>
                      <w:szCs w:val="12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4"/>
                  </w:tblGrid>
                  <w:tr w:rsidR="007A77C7" w:rsidRPr="007A77C7" w14:paraId="684222CD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9408482" w14:textId="25A3800C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20" w:type="pct"/>
                        <w:shd w:val="clear" w:color="auto" w:fill="00A4DC"/>
                        <w:vAlign w:val="center"/>
                      </w:tcPr>
                      <w:p w14:paraId="7B285114" w14:textId="5B8BEAF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4BB7502" w14:textId="54E4D5C4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3684BA99" w14:textId="42C45E4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1CF75680" w14:textId="056267A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6" w:type="pct"/>
                        <w:shd w:val="clear" w:color="auto" w:fill="00A4DC"/>
                        <w:vAlign w:val="center"/>
                      </w:tcPr>
                      <w:p w14:paraId="57BE3AF3" w14:textId="1F8D07F5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699" w:type="pct"/>
                        <w:shd w:val="clear" w:color="auto" w:fill="00A4DC"/>
                        <w:vAlign w:val="center"/>
                      </w:tcPr>
                      <w:p w14:paraId="37E85CF0" w14:textId="770D2CE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31DF8F53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C3DF47A" w14:textId="75EE65D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FD8DCA2" w14:textId="0983139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953DC5" w14:textId="7E87667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6F7F6B" w14:textId="0BF37DD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D77DEF9" w14:textId="3C33B8E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B1CBA7" w14:textId="7F7BA19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1DE8D4C" w14:textId="2D69348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MonthStart1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FA4FA2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688A4083" w14:textId="6F03163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AD9C7DF" w14:textId="0A16067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D5672A" w14:textId="4495C57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E39618" w14:textId="49881CA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01D669" w14:textId="5A278DB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78B3CC1" w14:textId="0A6EB10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63A6A44F" w14:textId="6CA4A9B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3F797F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3FCDA0AA" w14:textId="7C65318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E99770B" w14:textId="68C9E18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78C04D" w14:textId="19634E3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4BF9" w14:textId="6EA0C26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4D6EFD" w14:textId="4EFEB06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7D074" w14:textId="6FCE7FF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DF4C53D" w14:textId="769B993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0529957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7824C9C9" w14:textId="614DA5B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65E1D41" w14:textId="68EEAE7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951C8E" w14:textId="7CCFD6A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755A8A" w14:textId="38B8DD9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1F29A4" w14:textId="4C4313D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D8D3352" w14:textId="551980F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CF6BA37" w14:textId="1817DD7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7D45F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4BD14B6A" w14:textId="7E7E6E8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746ECD0" w14:textId="2913BDB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6F7B018" w14:textId="27F1645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72B5BF7" w14:textId="56CC416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73E501" w14:textId="384CC69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A251BC6" w14:textId="62924E8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CA74E8D" w14:textId="712E83D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144E5B8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16" w:type="pct"/>
                        <w:vAlign w:val="center"/>
                      </w:tcPr>
                      <w:p w14:paraId="55F237A0" w14:textId="184C70B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84CCAC5" w14:textId="4B75005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BB2A5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D13DEE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41B312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D7F8AB0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40F850E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10"/>
                            <w:szCs w:val="10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3D861116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1BB1C0"/>
                      <w:sz w:val="12"/>
                      <w:szCs w:val="12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70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6"/>
                    <w:gridCol w:w="168"/>
                    <w:gridCol w:w="169"/>
                    <w:gridCol w:w="169"/>
                    <w:gridCol w:w="169"/>
                    <w:gridCol w:w="169"/>
                    <w:gridCol w:w="166"/>
                  </w:tblGrid>
                  <w:tr w:rsidR="007A77C7" w:rsidRPr="007A77C7" w14:paraId="4D521D1C" w14:textId="77777777" w:rsidTr="00391650">
                    <w:trPr>
                      <w:trHeight w:val="41"/>
                      <w:jc w:val="center"/>
                    </w:trPr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5B4A50A8" w14:textId="63AFC77D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1BB1C0"/>
                        <w:vAlign w:val="center"/>
                      </w:tcPr>
                      <w:p w14:paraId="4D052ACD" w14:textId="2D6FFCD3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5A47D848" w14:textId="6E5E71FE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11412BE2" w14:textId="3DC5AF5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0C3D3BE5" w14:textId="5EEBA96F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1BB1C0"/>
                        <w:vAlign w:val="center"/>
                      </w:tcPr>
                      <w:p w14:paraId="242F7BE9" w14:textId="6FAD320A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1BB1C0"/>
                        <w:vAlign w:val="center"/>
                      </w:tcPr>
                      <w:p w14:paraId="4CB16A91" w14:textId="6DF28DF0" w:rsidR="007A77C7" w:rsidRPr="00173170" w:rsidRDefault="007A77C7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033AD79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338C3E" w14:textId="7BCCFA6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E9814E4" w14:textId="1C84E03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B665E05" w14:textId="1A04E3B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31D4F0" w14:textId="19D3EB9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FC2BCF9" w14:textId="4EF2F3EB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CD888BB" w14:textId="713228BA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023F15" w14:textId="63DB20A9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MonthStart2 \@ dddd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878283D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E1A06" w14:textId="3516D16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1E8FAF3" w14:textId="7679942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F01189" w14:textId="68455BC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D9A7D" w14:textId="3C32B27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7C63CF" w14:textId="7BD544D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0DD119" w14:textId="3C03A24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51B6ED7" w14:textId="1D08787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DC4D67B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AC88D8" w14:textId="42C4DC0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A0ABAC2" w14:textId="513DFDA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AB7AB9" w14:textId="46CDCB88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58FC14F" w14:textId="5E69EB0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6F7ACB7" w14:textId="59DAD38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6A9F174" w14:textId="06FB6B9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0A0A41E" w14:textId="447F9CF4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33194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36526BF" w14:textId="3534B27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A8C1CD1" w14:textId="741A566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3A56F1" w14:textId="6576C4B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5262D4B" w14:textId="39F00F20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4A49CF7" w14:textId="782A03AF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26A059" w14:textId="64DD166C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E25065" w14:textId="18F4338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4B0FF95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A5D3919" w14:textId="5F2C3026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35641D12" w14:textId="7F246EE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CBBFCBA" w14:textId="343F753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2DB4676" w14:textId="2D15ECBD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12ADD02" w14:textId="31301FE1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6D5BCA" w14:textId="5B0AEC52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67017D" w14:textId="7FCAEF83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CB553C4" w14:textId="77777777" w:rsidTr="00391650">
                    <w:trPr>
                      <w:trHeight w:val="122"/>
                      <w:jc w:val="center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549FBFA" w14:textId="2B63808E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4254819C" w14:textId="5B433735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!A12 Is Not In Table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FD04B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AA4EBA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F9AE72D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A36644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B970C07" w14:textId="77777777" w:rsidR="007A77C7" w:rsidRPr="007A77C7" w:rsidRDefault="007A77C7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35B5D45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7" w:type="pct"/>
                </w:tcPr>
                <w:p w14:paraId="4315FC74" w14:textId="77777777" w:rsidR="007A77C7" w:rsidRPr="00173170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43B06D"/>
                      <w:sz w:val="12"/>
                      <w:szCs w:val="1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9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5FBA1453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3D82C68E" w14:textId="7A6829F0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43B06D"/>
                        <w:vAlign w:val="center"/>
                      </w:tcPr>
                      <w:p w14:paraId="5D081C50" w14:textId="5801AC7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1B330407" w14:textId="56BBDC8E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0F2E47A7" w14:textId="7AB30DF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7D7F939A" w14:textId="18A49365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43B06D"/>
                        <w:vAlign w:val="center"/>
                      </w:tcPr>
                      <w:p w14:paraId="224E7528" w14:textId="1EAF3568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43B06D"/>
                        <w:vAlign w:val="center"/>
                      </w:tcPr>
                      <w:p w14:paraId="36F13CE6" w14:textId="23C25934" w:rsidR="007A77C7" w:rsidRPr="00173170" w:rsidRDefault="007A77C7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1AD7C61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AAAD04" w14:textId="6E4DE61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BC2568" w14:textId="55E48E1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2F3CE0B" w14:textId="550F0B1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343102" w14:textId="6E50446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48F3FC" w14:textId="6A3743E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C4B999" w14:textId="5C0CB5E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611257B" w14:textId="62F8CE3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MonthStart3 \@ dddd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ACC4FB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2D8059F" w14:textId="302D03B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5CA2B8" w14:textId="471303B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DB2D48" w14:textId="166B75E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650517" w14:textId="13A60FF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810657" w14:textId="7095659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1DD2049" w14:textId="6A18096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2C3A7B" w14:textId="6193496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DAA7F9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1BC1FA" w14:textId="027B6FE3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ED7620" w14:textId="5041A4F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D98F73" w14:textId="12A0F5D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612937" w14:textId="13341FFC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6CEF7" w14:textId="29FBE86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9EEA51C" w14:textId="5765FFF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40F2AC" w14:textId="773C748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91924F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0EE5652" w14:textId="2F6D980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7248AD" w14:textId="62023CE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5AFA3B" w14:textId="0B8320FD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3E5F29" w14:textId="36BA43A6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D56471" w14:textId="08D3B8BB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A7AED89" w14:textId="0A2C126A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8F77A3C" w14:textId="269F77D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22DB45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ACEBE8" w14:textId="1375C43E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8E2EFA3" w14:textId="1BC716AF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0FF736" w14:textId="73643298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8BB8E5" w14:textId="48890CF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4100B5" w14:textId="31993249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C4FF97" w14:textId="2FF4F105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8E039F" w14:textId="09AB154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3808F2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E6C55AF" w14:textId="67127F52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1FD984" w14:textId="5F913A20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MonthEnd3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E8669C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5375A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A1958E1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97379C4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E133FB9" w14:textId="77777777" w:rsidR="007A77C7" w:rsidRPr="007A77C7" w:rsidRDefault="007A77C7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260070DC" w14:textId="77777777" w:rsidR="007A77C7" w:rsidRPr="007A77C7" w:rsidRDefault="007A77C7" w:rsidP="0087060A">
                  <w:pPr>
                    <w:pStyle w:val="a5"/>
                    <w:rPr>
                      <w:rFonts w:cs="Arial"/>
                      <w:noProof/>
                      <w:color w:val="auto"/>
                      <w:sz w:val="10"/>
                      <w:szCs w:val="10"/>
                    </w:rPr>
                  </w:pPr>
                </w:p>
              </w:tc>
              <w:tc>
                <w:tcPr>
                  <w:tcW w:w="416" w:type="pct"/>
                </w:tcPr>
                <w:p w14:paraId="02EAAAA0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8DC03F"/>
                      <w:sz w:val="12"/>
                      <w:szCs w:val="12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8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7A77C7" w:rsidRPr="007A77C7" w14:paraId="4CE7B43B" w14:textId="77777777" w:rsidTr="00391650">
                    <w:trPr>
                      <w:trHeight w:val="41"/>
                    </w:trPr>
                    <w:tc>
                      <w:tcPr>
                        <w:tcW w:w="712" w:type="pct"/>
                        <w:shd w:val="clear" w:color="auto" w:fill="8DC03F"/>
                        <w:vAlign w:val="center"/>
                      </w:tcPr>
                      <w:p w14:paraId="7FA05E2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64876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5009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626B32A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458358E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AF5A79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4" w:type="pct"/>
                        <w:shd w:val="clear" w:color="auto" w:fill="8DC03F"/>
                        <w:vAlign w:val="center"/>
                      </w:tcPr>
                      <w:p w14:paraId="1D2C709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26DF7760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FFA2CCC" w14:textId="74F8E54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95877E" w14:textId="3DE491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BD080" w14:textId="7D0622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FAB5B6" w14:textId="303E95F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19E095" w14:textId="42B4C96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C98953" w14:textId="3E6472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1CA5FCC9" w14:textId="646B78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MonthStart4 \@ dddd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BE15F2D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5F354DF" w14:textId="7C0B2AA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0BD54A" w14:textId="0F6FEC6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024F66" w14:textId="7F3AB98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ACDBE3" w14:textId="11B93C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7C7984" w14:textId="66D855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4EA5ED" w14:textId="130166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740614B" w14:textId="0A7E582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ED4EFB1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000D0E87" w14:textId="41D943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F307F8" w14:textId="26330F2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56E0A" w14:textId="2ACF1B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DB5EEE" w14:textId="79F760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D58417" w14:textId="1FD685B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A391F99" w14:textId="776897B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2C7E2818" w14:textId="70371C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09297D5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49FC445F" w14:textId="3182861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D7E014" w14:textId="0BFFC3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BC4ADE" w14:textId="659537A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90D3D5" w14:textId="00CDDBA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1B5A29" w14:textId="35E38C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5EB130" w14:textId="3CFB18E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DC02D31" w14:textId="0AFC2C4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FAEB04C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12D77091" w14:textId="08F300E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062844" w14:textId="5C6078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43A9E1" w14:textId="0C1811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7D917FF" w14:textId="067EEF0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7A63D5" w14:textId="35B95B2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54C62F" w14:textId="480FE6B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7743D0D0" w14:textId="509D20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6954BFE" w14:textId="77777777" w:rsidTr="00391650">
                    <w:trPr>
                      <w:trHeight w:val="122"/>
                    </w:trPr>
                    <w:tc>
                      <w:tcPr>
                        <w:tcW w:w="712" w:type="pct"/>
                        <w:shd w:val="clear" w:color="auto" w:fill="auto"/>
                        <w:vAlign w:val="center"/>
                      </w:tcPr>
                      <w:p w14:paraId="6BAE53CF" w14:textId="5FF884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D22450" w14:textId="5E2330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MonthEnd4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C7CB2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C8A86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F22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499742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4" w:type="pct"/>
                        <w:shd w:val="clear" w:color="auto" w:fill="auto"/>
                        <w:vAlign w:val="center"/>
                      </w:tcPr>
                      <w:p w14:paraId="6E0951D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74F6EBCF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29212AA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BC703"/>
                      <w:sz w:val="12"/>
                      <w:szCs w:val="1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1C838958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8E2E02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BC703"/>
                        <w:vAlign w:val="center"/>
                      </w:tcPr>
                      <w:p w14:paraId="42BDC3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50F8F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40F8BE7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21B0622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BC703"/>
                        <w:vAlign w:val="center"/>
                      </w:tcPr>
                      <w:p w14:paraId="06B25A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BC703"/>
                        <w:vAlign w:val="center"/>
                      </w:tcPr>
                      <w:p w14:paraId="0345817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9192A2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8BEC6" w14:textId="37CC459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4FB9F8E" w14:textId="77A6E2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24B42C" w14:textId="3D17554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20CE8E" w14:textId="523061B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A0FDDF" w14:textId="1284E7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3381727" w14:textId="7805A46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9DCDD0D" w14:textId="6D309B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MonthStart5 \@ dddd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суббота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BDDAE77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73836C" w14:textId="3CA37E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858ADF" w14:textId="2E07816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D2D4F2D" w14:textId="74B0301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E4333BD" w14:textId="5B58AF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3248A97" w14:textId="5E59C3A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E58DC8" w14:textId="6583E4C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07D2412" w14:textId="5D2A6F8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B03B6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7AE299" w14:textId="500CA9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F53D97A" w14:textId="2F585A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CB0B9D" w14:textId="0272A1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E896E42" w14:textId="27914D5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57CD37" w14:textId="1A5E48F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689EC2" w14:textId="4AAC4F3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9F41E9" w14:textId="0992BD7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784A0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BE4656C" w14:textId="6F4DAB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4138E51" w14:textId="1852E9B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D47881A" w14:textId="72DE545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C3D1CA5" w14:textId="74515F5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F80BF8F" w14:textId="207AFCC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9418DB7" w14:textId="07025E8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E68B3B" w14:textId="547DA6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286FAE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BD929D" w14:textId="485B50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9AE6C3A" w14:textId="373C3B8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7AA2B9" w14:textId="4EB4A74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2C148C9" w14:textId="2581F8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11F5A1" w14:textId="2EA4AE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08D436" w14:textId="3F5CED8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5C21AB3" w14:textId="252A0DB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8B1DB5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F543A66" w14:textId="2C68DBF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5123AA" w14:textId="1864A8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MonthEnd5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CD1FB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AE7B1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B619D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0B500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40A42C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5B6FC8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36FF66D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FAAE00"/>
                      <w:sz w:val="12"/>
                      <w:szCs w:val="12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075543B5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7F18A6D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FAAE00"/>
                        <w:vAlign w:val="center"/>
                      </w:tcPr>
                      <w:p w14:paraId="6FC6299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035DCB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4D61637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2C31F0A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FAAE00"/>
                        <w:vAlign w:val="center"/>
                      </w:tcPr>
                      <w:p w14:paraId="12E8F18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FAAE00"/>
                        <w:vAlign w:val="center"/>
                      </w:tcPr>
                      <w:p w14:paraId="0D86CC3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F6856E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13358B" w14:textId="297DE79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4F9F795" w14:textId="47B026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9BB9C3" w14:textId="27A051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532553D" w14:textId="33A537E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FCF87A" w14:textId="72C3DF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1D528C6" w14:textId="27435E3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98A2691" w14:textId="2DD3069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MonthStart6 \@ dddd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вторник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5C4CB8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369B76F" w14:textId="1BF9ED9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9AEFB6F" w14:textId="267E35B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F0B08E" w14:textId="02662C4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B2329E" w14:textId="73DB9F0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4CBB22" w14:textId="223490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B3B1C3" w14:textId="39BE706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5B75856" w14:textId="4056600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9DE2A49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9C21181" w14:textId="73350E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652B6" w14:textId="5A26A61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3FE994" w14:textId="7484AD4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0F0CE53" w14:textId="60AA7F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1280DC9" w14:textId="75B0517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5A460" w14:textId="01D6B97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59FADE0" w14:textId="03D3E7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EF27CF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093066" w14:textId="329E42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9298E4" w14:textId="53B77C6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002285" w14:textId="5DE38A3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1390AED" w14:textId="58AA895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65124B" w14:textId="1D38722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7BAC2D" w14:textId="39C3627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7890786" w14:textId="1325D38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5FFB3C5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B0EF0B" w14:textId="0D28A9E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9CF2E46" w14:textId="52F702E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EEC87" w14:textId="6B25983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4BA40" w14:textId="480746A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4DA26D5" w14:textId="18C9F6D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107D56" w14:textId="3F48EC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3A542C7" w14:textId="1E3DEB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B8CD34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DA0608F" w14:textId="793CD5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CA53F8A" w14:textId="15AF694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MonthEnd6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83791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C80BE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7D02B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D2A7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AB34C8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A18FD5D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55F19E18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F8219"/>
                      <w:sz w:val="12"/>
                      <w:szCs w:val="12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16FABC9B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EF8219"/>
                        <w:vAlign w:val="center"/>
                      </w:tcPr>
                      <w:p w14:paraId="314AE6B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2181FF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EF8219"/>
                        <w:vAlign w:val="center"/>
                      </w:tcPr>
                      <w:p w14:paraId="1327557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70764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21AFA53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F8219"/>
                        <w:vAlign w:val="center"/>
                      </w:tcPr>
                      <w:p w14:paraId="6A60DAB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F8219"/>
                        <w:vAlign w:val="center"/>
                      </w:tcPr>
                      <w:p w14:paraId="20B33B6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F2E6634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2C224626" w14:textId="62097AF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E9F05A" w14:textId="7A0124B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5EB690A6" w14:textId="5C51D29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CD815FC" w14:textId="3BB8B8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28D02AAE" w14:textId="51D7B4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5022FA6" w14:textId="6D44040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EAD65C" w14:textId="1B8B067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MonthStart7 \@ dddd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четверг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187962A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3213D07A" w14:textId="42DB8C2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D31AE43" w14:textId="4A2FDF1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5F7274B" w14:textId="623699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5AB31C0" w14:textId="528C41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3A073DB" w14:textId="598A5DB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D8981FB" w14:textId="6243FB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F4C69E7" w14:textId="650706E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E1B0C39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09989B88" w14:textId="5E8B793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374D1" w14:textId="767C75C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9F5498C" w14:textId="2B3B01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2134E9D" w14:textId="51A917F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9BB8CD8" w14:textId="08BF03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B16E998" w14:textId="2279180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390C7616" w14:textId="0A0AD8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441BEF2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5EB0C591" w14:textId="58F43B1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3E9823DE" w14:textId="10473AD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DA4CD78" w14:textId="76CB20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66B5BEB" w14:textId="42F500F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FB232CB" w14:textId="61801C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2536938" w14:textId="3ED4D7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4F84A28" w14:textId="10AA41D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ACAE3D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6946F84B" w14:textId="4BE116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2B03FCB" w14:textId="17D8A8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1E8C33D4" w14:textId="231C799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03AD00C5" w14:textId="4919F82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1F033440" w14:textId="127A42A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58F834F2" w14:textId="0C3A50A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4513FC82" w14:textId="1538C93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DEDEB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</w:tcPr>
                      <w:p w14:paraId="44937610" w14:textId="6C72632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68251E2D" w14:textId="7AEB8FC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MonthEnd7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</w:tcPr>
                      <w:p w14:paraId="7303806F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6863053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39CC794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</w:tcPr>
                      <w:p w14:paraId="7455989E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</w:tcPr>
                      <w:p w14:paraId="12CCE0F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FE52103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7F27F36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E74C4A"/>
                      <w:sz w:val="12"/>
                      <w:szCs w:val="1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187B037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2D072D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E74C4A"/>
                        <w:vAlign w:val="center"/>
                      </w:tcPr>
                      <w:p w14:paraId="0779F2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C50806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675BF8B7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4E616EF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E74C4A"/>
                        <w:vAlign w:val="center"/>
                      </w:tcPr>
                      <w:p w14:paraId="0AEA64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E74C4A"/>
                        <w:vAlign w:val="center"/>
                      </w:tcPr>
                      <w:p w14:paraId="5D27F8F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0D06FA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D801190" w14:textId="4044B3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52E8427" w14:textId="471180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90808C" w14:textId="0FBA83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A02D10" w14:textId="2C478A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9ED8D1D" w14:textId="7E7DE4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4B6441" w14:textId="0C0E83D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C51FFD6" w14:textId="2C36ED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MonthStart8 \@ dddd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воскресенье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06DA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579137" w14:textId="201D46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6AAC05" w14:textId="5A9F54B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85608C5" w14:textId="75A377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9B35F2" w14:textId="40D2335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717095" w14:textId="7D55CBE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2F90502" w14:textId="1D94B87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641E164" w14:textId="5E3694A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889F21C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C2A8B17" w14:textId="5C1231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269D7D" w14:textId="5B3DDA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749DB9" w14:textId="2ED545E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7D3AFD4" w14:textId="340D21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F0D27F7" w14:textId="6AB1B19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6C3014D" w14:textId="185B8A5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215C741" w14:textId="0CB872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DFFAB33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F1A12C9" w14:textId="778A21A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64F7119" w14:textId="6D35381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0B2C23F" w14:textId="0B96BDD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4D2AF86" w14:textId="27DEBFE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A469D8" w14:textId="3777BFC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B7D45DA" w14:textId="3686A5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EDB9DA" w14:textId="404B7F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3CA4CE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457968C" w14:textId="2E17F8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F375C96" w14:textId="6480AE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E7DDB3" w14:textId="5EC4F0B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F311BDA" w14:textId="4E86D55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0675C1" w14:textId="39BD023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E034D3" w14:textId="46BF60F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8572F9C" w14:textId="2A6F35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06BBE02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2F56D4B" w14:textId="77F94D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6ED09B" w14:textId="52A9A82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MonthEnd8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45959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89709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B03DE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445901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217664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0B37100A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437F5C6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CF6C80"/>
                      <w:sz w:val="12"/>
                      <w:szCs w:val="12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6DE9FD20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0809012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CF6C80"/>
                        <w:vAlign w:val="center"/>
                      </w:tcPr>
                      <w:p w14:paraId="5C7E53A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755B9AEF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5653B34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64121072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CF6C80"/>
                        <w:vAlign w:val="center"/>
                      </w:tcPr>
                      <w:p w14:paraId="240DDB3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CF6C80"/>
                        <w:vAlign w:val="center"/>
                      </w:tcPr>
                      <w:p w14:paraId="429F220C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51BED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4A09B80" w14:textId="0809C93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07A6679" w14:textId="2A85194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BA1C27" w14:textId="3170D9E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D6E919" w14:textId="0E8F73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B93141" w14:textId="6DBD3F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6A38E44" w14:textId="495291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B957FBA" w14:textId="6527A9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MonthStart9 \@ dddd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B4A3FA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120CE6" w14:textId="7E77E4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785BD80" w14:textId="3242DBC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0C3D18E" w14:textId="2963E4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4B30BE" w14:textId="445C9D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99C20B" w14:textId="55F7CB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3B5CB61" w14:textId="4A280F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048289A" w14:textId="3EA049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EB17376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A7A0F12" w14:textId="5DE639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7A0D604" w14:textId="38350F8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3F454C" w14:textId="31E2B5B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525964" w14:textId="2037582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03C1091" w14:textId="206C37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B547034" w14:textId="61172E6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1615973" w14:textId="3036D6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B540D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A731D0" w14:textId="3FCDF15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12EB806" w14:textId="24A4394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856B89D" w14:textId="107F76D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1F5313C" w14:textId="24614C7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66E883E" w14:textId="42B4CD5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96D63E6" w14:textId="72C2918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9E634B" w14:textId="41629DF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8B664A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2A773EC" w14:textId="23B4BFC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D17065E" w14:textId="417DD5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75C119F" w14:textId="3F7E14C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21CF9EC" w14:textId="5B3D875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CACA18F" w14:textId="53A3A7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5BEC816" w14:textId="1A9114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0EC55D" w14:textId="0479CE6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4FD74EDD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40AC77" w14:textId="3136DF6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642541D9" w14:textId="10D8BC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MonthEnd9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45BFBFA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7DE46A3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548CA7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48CC6C5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7B25799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6DA2C39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02A0709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996A8E"/>
                      <w:sz w:val="12"/>
                      <w:szCs w:val="12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7"/>
                    <w:gridCol w:w="169"/>
                    <w:gridCol w:w="169"/>
                    <w:gridCol w:w="168"/>
                    <w:gridCol w:w="168"/>
                    <w:gridCol w:w="168"/>
                    <w:gridCol w:w="166"/>
                  </w:tblGrid>
                  <w:tr w:rsidR="007A77C7" w:rsidRPr="007A77C7" w14:paraId="66B5E83C" w14:textId="77777777" w:rsidTr="00391650">
                    <w:trPr>
                      <w:trHeight w:val="41"/>
                    </w:trPr>
                    <w:tc>
                      <w:tcPr>
                        <w:tcW w:w="711" w:type="pct"/>
                        <w:shd w:val="clear" w:color="auto" w:fill="996A8E"/>
                        <w:vAlign w:val="center"/>
                      </w:tcPr>
                      <w:p w14:paraId="600BA06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39146F13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996A8E"/>
                        <w:vAlign w:val="center"/>
                      </w:tcPr>
                      <w:p w14:paraId="5FF6017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7BA3431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4150C149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996A8E"/>
                        <w:vAlign w:val="center"/>
                      </w:tcPr>
                      <w:p w14:paraId="5213ECC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996A8E"/>
                        <w:vAlign w:val="center"/>
                      </w:tcPr>
                      <w:p w14:paraId="616E7CC8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51BFD937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6B9B2EFE" w14:textId="3ADB970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B66C760" w14:textId="32BD3B7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0FB8683" w14:textId="186CBC4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C644B38" w14:textId="38CDF5F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EA69875" w14:textId="635CCB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83396BF" w14:textId="2DB7D4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E2AF9D8" w14:textId="598FADA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MonthStart10 \@ dddd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пятница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2FE1D8E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47FCF5A9" w14:textId="7C4EB55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E6936B3" w14:textId="14FC0F9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56456DB" w14:textId="53B8744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564E3A0" w14:textId="76DD844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A7D69AF" w14:textId="44E4DBE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84C4260" w14:textId="0C56D87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09B5AFB" w14:textId="223732A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7B1DE36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9C0D0A4" w14:textId="77B26A0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510E764" w14:textId="38D9BF2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489A991" w14:textId="46A9C25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3AE907" w14:textId="348FF0A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F0AAB14" w14:textId="24D0E19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751E9B7" w14:textId="33AFAE1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C800E50" w14:textId="05E44F1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616AAF1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7DA6C4EF" w14:textId="7A24FB1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DE06D4" w14:textId="76553AA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B8AC30" w14:textId="52977E1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0B2779E" w14:textId="374FE0E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9A3D280" w14:textId="7CC15C1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CF33C4" w14:textId="39604A2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401DA0A" w14:textId="094D55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1460969D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1EA8BC50" w14:textId="03AD3F8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A4D1DF5" w14:textId="66F75F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B831221" w14:textId="7DF742F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E5B3276" w14:textId="5AF0233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BABB4BB" w14:textId="0BBAA21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54137F0" w14:textId="2FD69F5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20BA90A" w14:textId="7D8A6AB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377E897F" w14:textId="77777777" w:rsidTr="00391650">
                    <w:trPr>
                      <w:trHeight w:val="122"/>
                    </w:trPr>
                    <w:tc>
                      <w:tcPr>
                        <w:tcW w:w="711" w:type="pct"/>
                        <w:shd w:val="clear" w:color="auto" w:fill="auto"/>
                        <w:vAlign w:val="center"/>
                      </w:tcPr>
                      <w:p w14:paraId="587EBE6E" w14:textId="09BCEE2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15C780D" w14:textId="7CC1B40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MonthEnd10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376486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C3EA9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60C4B0B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0A7E62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5436058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561BE25C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7" w:type="pct"/>
                </w:tcPr>
                <w:p w14:paraId="7E2A9124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6A7FB8"/>
                      <w:sz w:val="12"/>
                      <w:szCs w:val="12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8"/>
                    <w:gridCol w:w="169"/>
                    <w:gridCol w:w="168"/>
                    <w:gridCol w:w="168"/>
                    <w:gridCol w:w="168"/>
                    <w:gridCol w:w="168"/>
                    <w:gridCol w:w="166"/>
                  </w:tblGrid>
                  <w:tr w:rsidR="005D63C4" w:rsidRPr="007A77C7" w14:paraId="4BE00F4F" w14:textId="77777777" w:rsidTr="00391650">
                    <w:trPr>
                      <w:trHeight w:val="41"/>
                    </w:trPr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420F04CB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9" w:type="pct"/>
                        <w:shd w:val="clear" w:color="auto" w:fill="6A7FB8"/>
                        <w:vAlign w:val="center"/>
                      </w:tcPr>
                      <w:p w14:paraId="5537BD2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56617AF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74B6DC6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263215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5" w:type="pct"/>
                        <w:shd w:val="clear" w:color="auto" w:fill="6A7FB8"/>
                        <w:vAlign w:val="center"/>
                      </w:tcPr>
                      <w:p w14:paraId="6A668DD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6A7FB8"/>
                        <w:vAlign w:val="center"/>
                      </w:tcPr>
                      <w:p w14:paraId="7B5D7861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4305003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DB81D18" w14:textId="78D414A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B4101ED" w14:textId="42C94EC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7F3C3A2" w14:textId="3238D0C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A4CBDB" w14:textId="77D21D9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62D7EA1" w14:textId="4962C1D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A5FB9E3" w14:textId="67014D0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56AF350" w14:textId="75CCD9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MonthStart11 \@ dddd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понедельник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0A5D68A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1E6ABCE" w14:textId="7D2253B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959C58A" w14:textId="6DA2447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3FC38D2" w14:textId="329942B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E1C8329" w14:textId="3615D25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6E0C8E9" w14:textId="340357B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8866CB" w14:textId="0CA4AA4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3DC2C8C" w14:textId="2A9B205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527A0BB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5246A9D" w14:textId="043EBEB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11AD3E5" w14:textId="484F21C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D3F96E9" w14:textId="4005D9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B8D549F" w14:textId="604CE2D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F40D09" w14:textId="3C8F4B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8A4F1BA" w14:textId="4201609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ADA5624" w14:textId="2596208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87E5C80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C4E174C" w14:textId="21CDBEF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AE0B7FF" w14:textId="3D083B1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9FF6F00" w14:textId="0050429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07524A24" w14:textId="221FC77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7AF2F335" w14:textId="2B49E2C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556937EE" w14:textId="1DCD8D2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939315" w14:textId="336A39A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87D2EF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AF8C78" w14:textId="4801150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AC95B6" w14:textId="21D97C2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EF830D9" w14:textId="0AF4A6A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2276C47C" w14:textId="69CD084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15C7FBF" w14:textId="37E0A0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49D8CCB" w14:textId="26DAF9CB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7B2F0961" w14:textId="52C0097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4C17A48" w14:textId="77777777" w:rsidTr="00391650">
                    <w:trPr>
                      <w:trHeight w:val="122"/>
                    </w:trPr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3B40F0A" w14:textId="65C90E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DB1C1E9" w14:textId="35607B4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MonthEnd11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4768C1D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18E21A4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35179560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5" w:type="pct"/>
                        <w:shd w:val="clear" w:color="auto" w:fill="auto"/>
                        <w:vAlign w:val="center"/>
                      </w:tcPr>
                      <w:p w14:paraId="64CA4D74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400A433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6AD7BF31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  <w:tc>
                <w:tcPr>
                  <w:tcW w:w="415" w:type="pct"/>
                </w:tcPr>
                <w:p w14:paraId="26B87C59" w14:textId="77777777" w:rsidR="007A77C7" w:rsidRPr="00173170" w:rsidRDefault="007A77C7" w:rsidP="007A77C7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12"/>
                      <w:szCs w:val="12"/>
                    </w:rPr>
                  </w:pPr>
                  <w:r w:rsidRPr="00173170">
                    <w:rPr>
                      <w:rFonts w:cs="Arial"/>
                      <w:noProof/>
                      <w:color w:val="007AAB"/>
                      <w:sz w:val="12"/>
                      <w:szCs w:val="12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70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65"/>
                    <w:gridCol w:w="167"/>
                    <w:gridCol w:w="168"/>
                    <w:gridCol w:w="168"/>
                    <w:gridCol w:w="168"/>
                    <w:gridCol w:w="168"/>
                    <w:gridCol w:w="165"/>
                  </w:tblGrid>
                  <w:tr w:rsidR="005D63C4" w:rsidRPr="007A77C7" w14:paraId="5262DDE7" w14:textId="77777777" w:rsidTr="00391650">
                    <w:trPr>
                      <w:trHeight w:val="41"/>
                    </w:trPr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0E872F5D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4" w:type="pct"/>
                        <w:shd w:val="clear" w:color="auto" w:fill="007AAB"/>
                        <w:vAlign w:val="center"/>
                      </w:tcPr>
                      <w:p w14:paraId="7330ABC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2D3A8C1E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A1E35F0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4080644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9" w:type="pct"/>
                        <w:shd w:val="clear" w:color="auto" w:fill="007AAB"/>
                        <w:vAlign w:val="center"/>
                      </w:tcPr>
                      <w:p w14:paraId="32E51C85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6" w:type="pct"/>
                        <w:shd w:val="clear" w:color="auto" w:fill="007AAB"/>
                        <w:vAlign w:val="center"/>
                      </w:tcPr>
                      <w:p w14:paraId="1A83EE8A" w14:textId="77777777" w:rsidR="007A77C7" w:rsidRPr="00173170" w:rsidRDefault="007A77C7" w:rsidP="007A77C7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</w:rPr>
                        </w:pPr>
                        <w:r w:rsidRPr="00173170">
                          <w:rPr>
                            <w:rFonts w:cs="Arial"/>
                            <w:noProof/>
                            <w:color w:val="FFFFFF" w:themeColor="background1"/>
                            <w:sz w:val="7"/>
                            <w:szCs w:val="7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7A77C7" w:rsidRPr="007A77C7" w14:paraId="7BD7648C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5E7C27B" w14:textId="11CDF73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“понедельник" 1 ""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71CC12D" w14:textId="6DA19FC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“вторник"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F38A6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52BA2AE" w14:textId="1BAA612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“среда"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8866FB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60CC40E" w14:textId="08DD570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“четверг"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CA1492" w14:textId="4007161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= “пятница" 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D83E374" w14:textId="256A908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“суббота"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4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7B9BEBF" w14:textId="2644FD3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MonthStart12 \@ dddd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среда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“воскресенье" 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4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&lt;&gt; 0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=F2+1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5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5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7A0EA82E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13953C9" w14:textId="6E9E772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=G2+1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5F50027C" w14:textId="336B230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B7C3F4B" w14:textId="1045183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894D779" w14:textId="16EEA689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11AEB69" w14:textId="721DD8F1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10C60CAA" w14:textId="0F5888E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11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8E0905B" w14:textId="5A55846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=F3+1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12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2261D824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F56E499" w14:textId="3C1233D3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=G3+1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638C8D08" w14:textId="3C83C56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20B68BD" w14:textId="44C203D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15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BDE5AA" w14:textId="0C99844F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16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207DC7" w14:textId="4C542E9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17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3861F06" w14:textId="237F53F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18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0B60F9F5" w14:textId="1E7B287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=F4+1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19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655E0076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EAD9008" w14:textId="136112B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=G4+1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037B4A2B" w14:textId="37FAA61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BD8FD22" w14:textId="0C615CFC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22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3E73CCF4" w14:textId="3570459D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23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B8A910B" w14:textId="3021370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24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EB3C20" w14:textId="5C848A06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25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146E451C" w14:textId="70E2C46E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=F5+1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t>26</w: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16BB1E9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2449F08" w14:textId="6CB1ED8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=G5+1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27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7D95F2E2" w14:textId="7F7A328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28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7C93C767" w14:textId="2677348A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=B6+1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29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C55ABA2" w14:textId="0510F14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=C6+1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30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DA65161" w14:textId="59F5AB34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=D6+1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t>31</w: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408C9C74" w14:textId="0EF59500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=E6+1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6D5ADA0A" w14:textId="293BE3A5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28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=F6+1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A77C7" w:rsidRPr="007A77C7" w14:paraId="569511CF" w14:textId="77777777" w:rsidTr="00391650">
                    <w:trPr>
                      <w:trHeight w:val="122"/>
                    </w:trPr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2B951049" w14:textId="47D49E98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29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=G6+1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4" w:type="pct"/>
                        <w:shd w:val="clear" w:color="auto" w:fill="auto"/>
                        <w:vAlign w:val="center"/>
                      </w:tcPr>
                      <w:p w14:paraId="109E95CB" w14:textId="738FDC92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F772D8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 0,""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IF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30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&lt;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DocVariable MonthEnd12 \@ d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begin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=A7+1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 xml:space="preserve"> "" 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separate"/>
                        </w:r>
                        <w:r w:rsidR="006C2E41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instrText>31</w:instrText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  <w:r w:rsidRPr="007A77C7"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EE534FC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2A2E6FC8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52830307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19" w:type="pct"/>
                        <w:shd w:val="clear" w:color="auto" w:fill="auto"/>
                        <w:vAlign w:val="center"/>
                      </w:tcPr>
                      <w:p w14:paraId="0718064D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06" w:type="pct"/>
                        <w:shd w:val="clear" w:color="auto" w:fill="auto"/>
                        <w:vAlign w:val="center"/>
                      </w:tcPr>
                      <w:p w14:paraId="3FB67AE2" w14:textId="77777777" w:rsidR="007A77C7" w:rsidRPr="007A77C7" w:rsidRDefault="007A77C7" w:rsidP="007A77C7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4A37BD3E" w14:textId="77777777" w:rsidR="007A77C7" w:rsidRPr="007A77C7" w:rsidRDefault="007A77C7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10"/>
                      <w:szCs w:val="1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  <w:bookmarkStart w:id="1" w:name="_GoBack"/>
        <w:bookmarkEnd w:id="1"/>
      </w:tr>
    </w:tbl>
    <w:p w14:paraId="2B3E424A" w14:textId="5FFF23E7" w:rsidR="00F93E3B" w:rsidRPr="00D84FBB" w:rsidRDefault="00F93E3B" w:rsidP="00391650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F93E3B" w:rsidRPr="00D84FBB" w:rsidSect="00F772D8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8EAE9A" w14:textId="77777777" w:rsidR="00BF12A8" w:rsidRDefault="00BF12A8">
      <w:pPr>
        <w:spacing w:after="0"/>
      </w:pPr>
      <w:r>
        <w:separator/>
      </w:r>
    </w:p>
  </w:endnote>
  <w:endnote w:type="continuationSeparator" w:id="0">
    <w:p w14:paraId="227B00D7" w14:textId="77777777" w:rsidR="00BF12A8" w:rsidRDefault="00BF12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880C05" w14:textId="77777777" w:rsidR="00BF12A8" w:rsidRDefault="00BF12A8">
      <w:pPr>
        <w:spacing w:after="0"/>
      </w:pPr>
      <w:r>
        <w:separator/>
      </w:r>
    </w:p>
  </w:footnote>
  <w:footnote w:type="continuationSeparator" w:id="0">
    <w:p w14:paraId="49D858FB" w14:textId="77777777" w:rsidR="00BF12A8" w:rsidRDefault="00BF12A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D5881"/>
    <w:rsid w:val="001274F3"/>
    <w:rsid w:val="00151CCE"/>
    <w:rsid w:val="00173170"/>
    <w:rsid w:val="001952A1"/>
    <w:rsid w:val="001B01F9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27F5"/>
    <w:rsid w:val="00340CAF"/>
    <w:rsid w:val="00391650"/>
    <w:rsid w:val="003C0D41"/>
    <w:rsid w:val="003E085C"/>
    <w:rsid w:val="003E7B3A"/>
    <w:rsid w:val="003F70D3"/>
    <w:rsid w:val="00416364"/>
    <w:rsid w:val="00416D52"/>
    <w:rsid w:val="00431B29"/>
    <w:rsid w:val="00440416"/>
    <w:rsid w:val="00462EAD"/>
    <w:rsid w:val="0047429C"/>
    <w:rsid w:val="004A6170"/>
    <w:rsid w:val="004B2D3B"/>
    <w:rsid w:val="004F6AAC"/>
    <w:rsid w:val="00512F2D"/>
    <w:rsid w:val="00570FBB"/>
    <w:rsid w:val="00583B82"/>
    <w:rsid w:val="005923AC"/>
    <w:rsid w:val="005D5149"/>
    <w:rsid w:val="005D63C4"/>
    <w:rsid w:val="005E656F"/>
    <w:rsid w:val="00667021"/>
    <w:rsid w:val="00682B84"/>
    <w:rsid w:val="006974E1"/>
    <w:rsid w:val="006C0896"/>
    <w:rsid w:val="006C2D30"/>
    <w:rsid w:val="006C2E41"/>
    <w:rsid w:val="006F513E"/>
    <w:rsid w:val="00707846"/>
    <w:rsid w:val="00712732"/>
    <w:rsid w:val="00761C7A"/>
    <w:rsid w:val="007A77C7"/>
    <w:rsid w:val="007A7E86"/>
    <w:rsid w:val="007C0139"/>
    <w:rsid w:val="007D45A1"/>
    <w:rsid w:val="007E2D4C"/>
    <w:rsid w:val="007F564D"/>
    <w:rsid w:val="00804FAE"/>
    <w:rsid w:val="00846F3E"/>
    <w:rsid w:val="008527AC"/>
    <w:rsid w:val="00864371"/>
    <w:rsid w:val="0087060A"/>
    <w:rsid w:val="008866FB"/>
    <w:rsid w:val="008B1201"/>
    <w:rsid w:val="008B63DD"/>
    <w:rsid w:val="008F16F7"/>
    <w:rsid w:val="008F38A6"/>
    <w:rsid w:val="009164BA"/>
    <w:rsid w:val="009166BD"/>
    <w:rsid w:val="00941C64"/>
    <w:rsid w:val="00953D91"/>
    <w:rsid w:val="00977AAE"/>
    <w:rsid w:val="009800D7"/>
    <w:rsid w:val="00996E56"/>
    <w:rsid w:val="00997268"/>
    <w:rsid w:val="009B5251"/>
    <w:rsid w:val="009C2BB5"/>
    <w:rsid w:val="009F1541"/>
    <w:rsid w:val="00A121C6"/>
    <w:rsid w:val="00A12667"/>
    <w:rsid w:val="00A14581"/>
    <w:rsid w:val="00A20E4C"/>
    <w:rsid w:val="00A253D7"/>
    <w:rsid w:val="00A31F69"/>
    <w:rsid w:val="00AA1636"/>
    <w:rsid w:val="00AA23D3"/>
    <w:rsid w:val="00AA3C50"/>
    <w:rsid w:val="00AB69EA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12A8"/>
    <w:rsid w:val="00BF3C3E"/>
    <w:rsid w:val="00C32B94"/>
    <w:rsid w:val="00C44DFB"/>
    <w:rsid w:val="00C541A2"/>
    <w:rsid w:val="00C6519B"/>
    <w:rsid w:val="00C70F21"/>
    <w:rsid w:val="00C7354B"/>
    <w:rsid w:val="00C91863"/>
    <w:rsid w:val="00C91F9B"/>
    <w:rsid w:val="00CC233C"/>
    <w:rsid w:val="00D84FBB"/>
    <w:rsid w:val="00DC08C3"/>
    <w:rsid w:val="00DC1675"/>
    <w:rsid w:val="00DE32AC"/>
    <w:rsid w:val="00E1407A"/>
    <w:rsid w:val="00E318B9"/>
    <w:rsid w:val="00E50BDE"/>
    <w:rsid w:val="00E774CD"/>
    <w:rsid w:val="00E77E1D"/>
    <w:rsid w:val="00E8317B"/>
    <w:rsid w:val="00EA23AE"/>
    <w:rsid w:val="00EB0778"/>
    <w:rsid w:val="00ED75B6"/>
    <w:rsid w:val="00EF1F0E"/>
    <w:rsid w:val="00F772D8"/>
    <w:rsid w:val="00F91390"/>
    <w:rsid w:val="00F93E3B"/>
    <w:rsid w:val="00FA67E1"/>
    <w:rsid w:val="00FC0032"/>
    <w:rsid w:val="00FE020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3479</Words>
  <Characters>19832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2020-11-30T20:04:00Z</dcterms:created>
  <dcterms:modified xsi:type="dcterms:W3CDTF">2020-11-30T20:04:00Z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