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49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550"/>
      </w:tblGrid>
      <w:tr w:rsidR="00D84FBB" w:rsidRPr="00682B84" w14:paraId="40983BE3" w14:textId="77777777" w:rsidTr="00FE0201">
        <w:trPr>
          <w:trHeight w:val="9771"/>
          <w:jc w:val="center"/>
        </w:trPr>
        <w:tc>
          <w:tcPr>
            <w:tcW w:w="5000" w:type="pct"/>
          </w:tcPr>
          <w:p w14:paraId="7E5AA8FE" w14:textId="77777777" w:rsidR="008F38A6" w:rsidRPr="006C2E41" w:rsidRDefault="008F38A6">
            <w:pPr>
              <w:rPr>
                <w:sz w:val="2"/>
                <w:szCs w:val="2"/>
                <w:lang w:val="en-US"/>
              </w:rPr>
            </w:pPr>
            <w:bookmarkStart w:id="0" w:name="_GoBack"/>
            <w:bookmarkEnd w:id="0"/>
          </w:p>
          <w:tbl>
            <w:tblPr>
              <w:tblStyle w:val="ae"/>
              <w:tblW w:w="15549" w:type="dxa"/>
              <w:tblInd w:w="1" w:type="dxa"/>
              <w:tblLook w:val="04A0" w:firstRow="1" w:lastRow="0" w:firstColumn="1" w:lastColumn="0" w:noHBand="0" w:noVBand="1"/>
            </w:tblPr>
            <w:tblGrid>
              <w:gridCol w:w="10365"/>
              <w:gridCol w:w="5184"/>
            </w:tblGrid>
            <w:tr w:rsidR="00C541A2" w:rsidRPr="001952A1" w14:paraId="299A9660" w14:textId="2859DF36" w:rsidTr="00C541A2">
              <w:trPr>
                <w:trHeight w:val="244"/>
              </w:trPr>
              <w:tc>
                <w:tcPr>
                  <w:tcW w:w="3333" w:type="pct"/>
                  <w:vAlign w:val="bottom"/>
                </w:tcPr>
                <w:p w14:paraId="2E0FA786" w14:textId="566C7B04" w:rsidR="00C541A2" w:rsidRPr="00C541A2" w:rsidRDefault="00C541A2" w:rsidP="00C541A2">
                  <w:pPr>
                    <w:pStyle w:val="ad"/>
                    <w:spacing w:after="0"/>
                    <w:jc w:val="left"/>
                    <w:rPr>
                      <w:rFonts w:ascii="Century Gothic" w:hAnsi="Century Gothic" w:cs="Arial"/>
                      <w:noProof/>
                      <w:color w:val="auto"/>
                      <w:sz w:val="72"/>
                      <w:szCs w:val="72"/>
                      <w:lang w:val="en-US" w:bidi="ru-RU"/>
                    </w:rPr>
                  </w:pPr>
                  <w:r w:rsidRPr="00C541A2">
                    <w:rPr>
                      <w:rFonts w:ascii="Century Gothic" w:hAnsi="Century Gothic" w:cs="Arial"/>
                      <w:noProof/>
                      <w:color w:val="auto"/>
                      <w:sz w:val="72"/>
                      <w:szCs w:val="72"/>
                      <w:lang w:bidi="ru-RU"/>
                    </w:rPr>
                    <w:t xml:space="preserve">ЕЖЕНЕДЕЛЬНИК </w:t>
                  </w:r>
                  <w:r w:rsidRPr="00C541A2">
                    <w:rPr>
                      <w:rFonts w:ascii="Century Gothic" w:hAnsi="Century Gothic" w:cs="Arial"/>
                      <w:noProof/>
                      <w:color w:val="auto"/>
                      <w:sz w:val="72"/>
                      <w:szCs w:val="72"/>
                      <w:lang w:bidi="ru-RU"/>
                    </w:rPr>
                    <w:fldChar w:fldCharType="begin"/>
                  </w:r>
                  <w:r w:rsidRPr="00C541A2">
                    <w:rPr>
                      <w:rFonts w:ascii="Century Gothic" w:hAnsi="Century Gothic" w:cs="Arial"/>
                      <w:noProof/>
                      <w:color w:val="auto"/>
                      <w:sz w:val="72"/>
                      <w:szCs w:val="72"/>
                      <w:lang w:bidi="ru-RU"/>
                    </w:rPr>
                    <w:instrText xml:space="preserve"> DOCVARIABLE  MonthStart1 \@  yyyy   \* MERGEFORMAT </w:instrText>
                  </w:r>
                  <w:r w:rsidRPr="00C541A2">
                    <w:rPr>
                      <w:rFonts w:ascii="Century Gothic" w:hAnsi="Century Gothic" w:cs="Arial"/>
                      <w:noProof/>
                      <w:color w:val="auto"/>
                      <w:sz w:val="72"/>
                      <w:szCs w:val="72"/>
                      <w:lang w:bidi="ru-RU"/>
                    </w:rPr>
                    <w:fldChar w:fldCharType="separate"/>
                  </w:r>
                  <w:r w:rsidR="00DB089B">
                    <w:rPr>
                      <w:rFonts w:ascii="Century Gothic" w:hAnsi="Century Gothic" w:cs="Arial"/>
                      <w:noProof/>
                      <w:color w:val="auto"/>
                      <w:sz w:val="72"/>
                      <w:szCs w:val="72"/>
                      <w:lang w:bidi="ru-RU"/>
                    </w:rPr>
                    <w:t>2022</w:t>
                  </w:r>
                  <w:r w:rsidRPr="00C541A2">
                    <w:rPr>
                      <w:rFonts w:ascii="Century Gothic" w:hAnsi="Century Gothic" w:cs="Arial"/>
                      <w:noProof/>
                      <w:color w:val="auto"/>
                      <w:sz w:val="72"/>
                      <w:szCs w:val="7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667" w:type="pct"/>
                  <w:vAlign w:val="bottom"/>
                </w:tcPr>
                <w:p w14:paraId="1AD4D297" w14:textId="2C3E5ED3" w:rsidR="00C541A2" w:rsidRPr="007E2D4C" w:rsidRDefault="00C541A2" w:rsidP="006C2E41">
                  <w:pPr>
                    <w:pStyle w:val="ad"/>
                    <w:rPr>
                      <w:rFonts w:ascii="Century Gothic" w:hAnsi="Century Gothic" w:cs="Arial"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  <w:r w:rsidRPr="00FE0201">
                    <w:rPr>
                      <w:rFonts w:ascii="Century Gothic" w:hAnsi="Century Gothic" w:cs="Arial"/>
                      <w:noProof/>
                      <w:color w:val="auto"/>
                      <w:sz w:val="36"/>
                      <w:szCs w:val="36"/>
                      <w:lang w:bidi="ru-RU"/>
                    </w:rPr>
                    <w:t xml:space="preserve">Неделя </w:t>
                  </w:r>
                  <w:r w:rsidRPr="00FE0201">
                    <w:rPr>
                      <w:rFonts w:ascii="Century Gothic" w:hAnsi="Century Gothic" w:cs="Arial"/>
                      <w:noProof/>
                      <w:color w:val="auto"/>
                      <w:sz w:val="28"/>
                      <w:szCs w:val="28"/>
                      <w:lang w:bidi="ru-RU"/>
                    </w:rPr>
                    <w:t>№</w:t>
                  </w:r>
                  <w:r w:rsidRPr="007E2D4C">
                    <w:rPr>
                      <w:rFonts w:ascii="Century Gothic" w:hAnsi="Century Gothic"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 xml:space="preserve"> __</w:t>
                  </w:r>
                  <w:r>
                    <w:rPr>
                      <w:rFonts w:ascii="Century Gothic" w:hAnsi="Century Gothic"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___</w:t>
                  </w:r>
                  <w:r w:rsidR="00F772D8">
                    <w:rPr>
                      <w:rFonts w:ascii="Century Gothic" w:hAnsi="Century Gothic"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___</w:t>
                  </w:r>
                  <w:r>
                    <w:rPr>
                      <w:rFonts w:ascii="Century Gothic" w:hAnsi="Century Gothic"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_</w:t>
                  </w:r>
                  <w:r w:rsidRPr="007E2D4C">
                    <w:rPr>
                      <w:rFonts w:ascii="Century Gothic" w:hAnsi="Century Gothic"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__</w:t>
                  </w:r>
                </w:p>
              </w:tc>
            </w:tr>
          </w:tbl>
          <w:p w14:paraId="3C0E7E01" w14:textId="604BAB6E" w:rsidR="00A31F69" w:rsidRPr="001952A1" w:rsidRDefault="00A31F69" w:rsidP="0087060A">
            <w:pPr>
              <w:pStyle w:val="ad"/>
              <w:jc w:val="center"/>
              <w:rPr>
                <w:rFonts w:ascii="Century Gothic" w:hAnsi="Century Gothic" w:cs="Arial"/>
                <w:noProof/>
                <w:color w:val="00A4DC"/>
                <w:sz w:val="2"/>
                <w:szCs w:val="2"/>
                <w:lang w:val="en-US" w:bidi="ru-RU"/>
              </w:rPr>
            </w:pPr>
          </w:p>
          <w:tbl>
            <w:tblPr>
              <w:tblStyle w:val="ae"/>
              <w:tblW w:w="4998" w:type="pct"/>
              <w:jc w:val="center"/>
              <w:tblCellSpacing w:w="28" w:type="dxa"/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1965"/>
              <w:gridCol w:w="1934"/>
              <w:gridCol w:w="1937"/>
              <w:gridCol w:w="1936"/>
              <w:gridCol w:w="1936"/>
              <w:gridCol w:w="1936"/>
              <w:gridCol w:w="1936"/>
              <w:gridCol w:w="1964"/>
            </w:tblGrid>
            <w:tr w:rsidR="00707846" w:rsidRPr="001952A1" w14:paraId="73FF8E7C" w14:textId="77777777" w:rsidTr="00F772D8">
              <w:trPr>
                <w:trHeight w:val="245"/>
                <w:tblCellSpacing w:w="28" w:type="dxa"/>
                <w:jc w:val="center"/>
              </w:trPr>
              <w:tc>
                <w:tcPr>
                  <w:tcW w:w="605" w:type="pct"/>
                  <w:shd w:val="clear" w:color="auto" w:fill="0070C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1B45064" w14:textId="6ED1FB82" w:rsidR="008F38A6" w:rsidRPr="00682B84" w:rsidRDefault="00761C7A" w:rsidP="00761C7A">
                  <w:pPr>
                    <w:pStyle w:val="ad"/>
                    <w:spacing w:after="0"/>
                    <w:jc w:val="center"/>
                    <w:rPr>
                      <w:rFonts w:ascii="Century Gothic" w:hAnsi="Century Gothic" w:cs="Arial"/>
                      <w:noProof/>
                      <w:color w:val="FFFFFF" w:themeColor="background1"/>
                      <w:sz w:val="56"/>
                      <w:szCs w:val="56"/>
                      <w:lang w:bidi="ru-RU"/>
                    </w:rPr>
                  </w:pPr>
                  <w:r w:rsidRPr="00682B84">
                    <w:rPr>
                      <w:rFonts w:ascii="Century Gothic" w:hAnsi="Century Gothic" w:cs="Arial"/>
                      <w:noProof/>
                      <w:color w:val="FFFFFF" w:themeColor="background1"/>
                      <w:sz w:val="56"/>
                      <w:szCs w:val="56"/>
                      <w:lang w:bidi="ru-RU"/>
                    </w:rPr>
                    <w:t>ПН</w:t>
                  </w:r>
                </w:p>
              </w:tc>
              <w:tc>
                <w:tcPr>
                  <w:tcW w:w="604" w:type="pct"/>
                  <w:shd w:val="clear" w:color="auto" w:fill="00B0F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D7CF216" w14:textId="5C079405" w:rsidR="008F38A6" w:rsidRPr="00682B84" w:rsidRDefault="00F772D8" w:rsidP="00761C7A">
                  <w:pPr>
                    <w:pStyle w:val="ad"/>
                    <w:spacing w:after="0"/>
                    <w:jc w:val="center"/>
                    <w:rPr>
                      <w:rFonts w:ascii="Century Gothic" w:hAnsi="Century Gothic" w:cs="Arial"/>
                      <w:noProof/>
                      <w:color w:val="FFFFFF" w:themeColor="background1"/>
                      <w:sz w:val="56"/>
                      <w:szCs w:val="56"/>
                      <w:lang w:bidi="ru-RU"/>
                    </w:rPr>
                  </w:pPr>
                  <w:r w:rsidRPr="00682B84">
                    <w:rPr>
                      <w:rFonts w:ascii="Century Gothic" w:hAnsi="Century Gothic" w:cs="Arial"/>
                      <w:noProof/>
                      <w:color w:val="FFFFFF" w:themeColor="background1"/>
                      <w:sz w:val="56"/>
                      <w:szCs w:val="56"/>
                      <w:lang w:bidi="ru-RU"/>
                    </w:rPr>
                    <w:t>ВТ</w:t>
                  </w:r>
                </w:p>
              </w:tc>
              <w:tc>
                <w:tcPr>
                  <w:tcW w:w="605" w:type="pct"/>
                  <w:shd w:val="clear" w:color="auto" w:fill="92D05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D5FDCBC" w14:textId="1E8AD6CC" w:rsidR="008F38A6" w:rsidRPr="00682B84" w:rsidRDefault="00F772D8" w:rsidP="00761C7A">
                  <w:pPr>
                    <w:pStyle w:val="ad"/>
                    <w:spacing w:after="0"/>
                    <w:jc w:val="center"/>
                    <w:rPr>
                      <w:rFonts w:ascii="Century Gothic" w:hAnsi="Century Gothic" w:cs="Arial"/>
                      <w:noProof/>
                      <w:color w:val="FFFFFF" w:themeColor="background1"/>
                      <w:sz w:val="56"/>
                      <w:szCs w:val="56"/>
                      <w:lang w:bidi="ru-RU"/>
                    </w:rPr>
                  </w:pPr>
                  <w:r w:rsidRPr="00682B84">
                    <w:rPr>
                      <w:rFonts w:ascii="Century Gothic" w:hAnsi="Century Gothic" w:cs="Arial"/>
                      <w:noProof/>
                      <w:color w:val="FFFFFF" w:themeColor="background1"/>
                      <w:sz w:val="56"/>
                      <w:szCs w:val="56"/>
                      <w:lang w:bidi="ru-RU"/>
                    </w:rPr>
                    <w:t>СР</w:t>
                  </w:r>
                </w:p>
              </w:tc>
              <w:tc>
                <w:tcPr>
                  <w:tcW w:w="605" w:type="pct"/>
                  <w:shd w:val="clear" w:color="auto" w:fill="00B05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1A3C841" w14:textId="129063B2" w:rsidR="008F38A6" w:rsidRPr="00682B84" w:rsidRDefault="00F772D8" w:rsidP="00761C7A">
                  <w:pPr>
                    <w:pStyle w:val="ad"/>
                    <w:spacing w:after="0"/>
                    <w:jc w:val="center"/>
                    <w:rPr>
                      <w:rFonts w:ascii="Century Gothic" w:hAnsi="Century Gothic" w:cs="Arial"/>
                      <w:noProof/>
                      <w:color w:val="FFFFFF" w:themeColor="background1"/>
                      <w:sz w:val="56"/>
                      <w:szCs w:val="56"/>
                      <w:lang w:bidi="ru-RU"/>
                    </w:rPr>
                  </w:pPr>
                  <w:r w:rsidRPr="00682B84">
                    <w:rPr>
                      <w:rFonts w:ascii="Century Gothic" w:hAnsi="Century Gothic" w:cs="Arial"/>
                      <w:noProof/>
                      <w:color w:val="FFFFFF" w:themeColor="background1"/>
                      <w:sz w:val="56"/>
                      <w:szCs w:val="56"/>
                      <w:lang w:bidi="ru-RU"/>
                    </w:rPr>
                    <w:t>ЧТ</w:t>
                  </w:r>
                </w:p>
              </w:tc>
              <w:tc>
                <w:tcPr>
                  <w:tcW w:w="605" w:type="pct"/>
                  <w:shd w:val="clear" w:color="auto" w:fill="7030A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34622AD" w14:textId="557D7F43" w:rsidR="008F38A6" w:rsidRPr="00682B84" w:rsidRDefault="00F772D8" w:rsidP="00761C7A">
                  <w:pPr>
                    <w:pStyle w:val="ad"/>
                    <w:spacing w:after="0"/>
                    <w:jc w:val="center"/>
                    <w:rPr>
                      <w:rFonts w:ascii="Century Gothic" w:hAnsi="Century Gothic" w:cs="Arial"/>
                      <w:noProof/>
                      <w:color w:val="FFFFFF" w:themeColor="background1"/>
                      <w:sz w:val="56"/>
                      <w:szCs w:val="56"/>
                      <w:lang w:bidi="ru-RU"/>
                    </w:rPr>
                  </w:pPr>
                  <w:r w:rsidRPr="00682B84">
                    <w:rPr>
                      <w:rFonts w:ascii="Century Gothic" w:hAnsi="Century Gothic" w:cs="Arial"/>
                      <w:noProof/>
                      <w:color w:val="FFFFFF" w:themeColor="background1"/>
                      <w:sz w:val="56"/>
                      <w:szCs w:val="56"/>
                      <w:lang w:bidi="ru-RU"/>
                    </w:rPr>
                    <w:t>ПТ</w:t>
                  </w:r>
                </w:p>
              </w:tc>
              <w:tc>
                <w:tcPr>
                  <w:tcW w:w="605" w:type="pct"/>
                  <w:shd w:val="clear" w:color="auto" w:fill="C0000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4AD4879" w14:textId="2ED9707D" w:rsidR="008F38A6" w:rsidRPr="00682B84" w:rsidRDefault="00F772D8" w:rsidP="00761C7A">
                  <w:pPr>
                    <w:pStyle w:val="ad"/>
                    <w:spacing w:after="0"/>
                    <w:jc w:val="center"/>
                    <w:rPr>
                      <w:rFonts w:ascii="Century Gothic" w:hAnsi="Century Gothic" w:cs="Arial"/>
                      <w:noProof/>
                      <w:color w:val="FFFFFF" w:themeColor="background1"/>
                      <w:sz w:val="56"/>
                      <w:szCs w:val="56"/>
                      <w:lang w:bidi="ru-RU"/>
                    </w:rPr>
                  </w:pPr>
                  <w:r w:rsidRPr="00682B84">
                    <w:rPr>
                      <w:rFonts w:ascii="Century Gothic" w:hAnsi="Century Gothic" w:cs="Arial"/>
                      <w:noProof/>
                      <w:color w:val="FFFFFF" w:themeColor="background1"/>
                      <w:sz w:val="56"/>
                      <w:szCs w:val="56"/>
                      <w:lang w:bidi="ru-RU"/>
                    </w:rPr>
                    <w:t>СБ</w:t>
                  </w:r>
                </w:p>
              </w:tc>
              <w:tc>
                <w:tcPr>
                  <w:tcW w:w="605" w:type="pct"/>
                  <w:shd w:val="clear" w:color="auto" w:fill="FF000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6C22D16" w14:textId="2B7B4B93" w:rsidR="008F38A6" w:rsidRPr="00682B84" w:rsidRDefault="00F772D8" w:rsidP="00761C7A">
                  <w:pPr>
                    <w:pStyle w:val="ad"/>
                    <w:spacing w:after="0"/>
                    <w:jc w:val="center"/>
                    <w:rPr>
                      <w:rFonts w:ascii="Century Gothic" w:hAnsi="Century Gothic" w:cs="Arial"/>
                      <w:noProof/>
                      <w:color w:val="FFFFFF" w:themeColor="background1"/>
                      <w:sz w:val="56"/>
                      <w:szCs w:val="56"/>
                      <w:lang w:bidi="ru-RU"/>
                    </w:rPr>
                  </w:pPr>
                  <w:r w:rsidRPr="00682B84">
                    <w:rPr>
                      <w:rFonts w:ascii="Century Gothic" w:hAnsi="Century Gothic" w:cs="Arial"/>
                      <w:noProof/>
                      <w:color w:val="FFFFFF" w:themeColor="background1"/>
                      <w:sz w:val="56"/>
                      <w:szCs w:val="56"/>
                      <w:lang w:bidi="ru-RU"/>
                    </w:rPr>
                    <w:t>ВС</w:t>
                  </w:r>
                </w:p>
              </w:tc>
              <w:tc>
                <w:tcPr>
                  <w:tcW w:w="605" w:type="pct"/>
                  <w:shd w:val="clear" w:color="auto" w:fill="808080" w:themeFill="background1" w:themeFillShade="8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2488ABF" w14:textId="37082E82" w:rsidR="008F38A6" w:rsidRPr="00F772D8" w:rsidRDefault="008F38A6" w:rsidP="00761C7A">
                  <w:pPr>
                    <w:pStyle w:val="ad"/>
                    <w:spacing w:after="0"/>
                    <w:jc w:val="center"/>
                    <w:rPr>
                      <w:rFonts w:ascii="Century Gothic" w:hAnsi="Century Gothic" w:cs="Arial"/>
                      <w:b/>
                      <w:bCs/>
                      <w:noProof/>
                      <w:color w:val="FFFFFF" w:themeColor="background1"/>
                      <w:sz w:val="28"/>
                      <w:szCs w:val="28"/>
                      <w:lang w:bidi="ru-RU"/>
                    </w:rPr>
                  </w:pPr>
                  <w:r w:rsidRPr="00F772D8">
                    <w:rPr>
                      <w:rFonts w:ascii="Century Gothic" w:hAnsi="Century Gothic" w:cs="Arial"/>
                      <w:b/>
                      <w:bCs/>
                      <w:noProof/>
                      <w:color w:val="FFFFFF" w:themeColor="background1"/>
                      <w:sz w:val="28"/>
                      <w:szCs w:val="28"/>
                      <w:lang w:bidi="ru-RU"/>
                    </w:rPr>
                    <w:t>ЗАМЕТКИ</w:t>
                  </w:r>
                </w:p>
              </w:tc>
            </w:tr>
            <w:tr w:rsidR="008F38A6" w:rsidRPr="001952A1" w14:paraId="471FC72D" w14:textId="77777777" w:rsidTr="00391650">
              <w:trPr>
                <w:trHeight w:val="205"/>
                <w:tblCellSpacing w:w="28" w:type="dxa"/>
                <w:jc w:val="center"/>
              </w:trPr>
              <w:tc>
                <w:tcPr>
                  <w:tcW w:w="605" w:type="pct"/>
                  <w:tcBorders>
                    <w:right w:val="dotted" w:sz="4" w:space="0" w:color="auto"/>
                  </w:tcBorders>
                  <w:vAlign w:val="center"/>
                </w:tcPr>
                <w:tbl>
                  <w:tblPr>
                    <w:tblStyle w:val="ae"/>
                    <w:tblW w:w="4994" w:type="pct"/>
                    <w:tblInd w:w="1" w:type="dxa"/>
                    <w:tblBorders>
                      <w:left w:val="dotted" w:sz="4" w:space="0" w:color="auto"/>
                      <w:insideH w:val="dotted" w:sz="4" w:space="0" w:color="auto"/>
                      <w:insideV w:val="dotted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1808"/>
                  </w:tblGrid>
                  <w:tr w:rsidR="008F38A6" w:rsidRPr="001952A1" w14:paraId="4EA98031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7C7C7BE2" w14:textId="77777777" w:rsidR="008F38A6" w:rsidRPr="001952A1" w:rsidRDefault="008F38A6" w:rsidP="0087060A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8F38A6" w:rsidRPr="001952A1" w14:paraId="5756B240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57A7B1A4" w14:textId="77777777" w:rsidR="008F38A6" w:rsidRPr="001952A1" w:rsidRDefault="008F38A6" w:rsidP="0087060A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8F38A6" w:rsidRPr="001952A1" w14:paraId="2967D3CE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34011AA4" w14:textId="77777777" w:rsidR="008F38A6" w:rsidRPr="001952A1" w:rsidRDefault="008F38A6" w:rsidP="0087060A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8F38A6" w:rsidRPr="001952A1" w14:paraId="0B87D9D6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0F355197" w14:textId="77777777" w:rsidR="008F38A6" w:rsidRPr="001952A1" w:rsidRDefault="008F38A6" w:rsidP="0087060A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8F38A6" w:rsidRPr="001952A1" w14:paraId="60835BDB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75BCA142" w14:textId="77777777" w:rsidR="008F38A6" w:rsidRPr="001952A1" w:rsidRDefault="008F38A6" w:rsidP="0087060A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8F38A6" w:rsidRPr="001952A1" w14:paraId="6D8571C0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2A67DC91" w14:textId="77777777" w:rsidR="008F38A6" w:rsidRPr="001952A1" w:rsidRDefault="008F38A6" w:rsidP="0087060A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8F38A6" w:rsidRPr="001952A1" w14:paraId="7DD46C20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3369D31A" w14:textId="77777777" w:rsidR="008F38A6" w:rsidRPr="001952A1" w:rsidRDefault="008F38A6" w:rsidP="0087060A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8F38A6" w:rsidRPr="001952A1" w14:paraId="480804A9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5945061A" w14:textId="77777777" w:rsidR="008F38A6" w:rsidRPr="001952A1" w:rsidRDefault="008F38A6" w:rsidP="0087060A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8F38A6" w:rsidRPr="001952A1" w14:paraId="1A84CE14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76A7B2D7" w14:textId="77777777" w:rsidR="008F38A6" w:rsidRPr="001952A1" w:rsidRDefault="008F38A6" w:rsidP="0087060A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8F38A6" w:rsidRPr="001952A1" w14:paraId="58EEC14B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73E2A55C" w14:textId="77777777" w:rsidR="008F38A6" w:rsidRPr="001952A1" w:rsidRDefault="008F38A6" w:rsidP="0087060A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8F38A6" w:rsidRPr="001952A1" w14:paraId="1CE804C5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5A7A3249" w14:textId="77777777" w:rsidR="008F38A6" w:rsidRPr="001952A1" w:rsidRDefault="008F38A6" w:rsidP="0087060A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8F38A6" w:rsidRPr="001952A1" w14:paraId="3A3BEB2A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0C0BC2C6" w14:textId="77777777" w:rsidR="008F38A6" w:rsidRPr="001952A1" w:rsidRDefault="008F38A6" w:rsidP="0087060A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8F38A6" w:rsidRPr="001952A1" w14:paraId="121C0F9F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27B97DCE" w14:textId="77777777" w:rsidR="008F38A6" w:rsidRPr="001952A1" w:rsidRDefault="008F38A6" w:rsidP="0087060A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8F38A6" w:rsidRPr="001952A1" w14:paraId="0391070F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598FFAB0" w14:textId="77777777" w:rsidR="008F38A6" w:rsidRPr="001952A1" w:rsidRDefault="008F38A6" w:rsidP="0087060A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8F38A6" w:rsidRPr="001952A1" w14:paraId="418DA802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6DC88B1C" w14:textId="77777777" w:rsidR="008F38A6" w:rsidRPr="001952A1" w:rsidRDefault="008F38A6" w:rsidP="0087060A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8F38A6" w:rsidRPr="001952A1" w14:paraId="484CBCA8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727331DC" w14:textId="77777777" w:rsidR="008F38A6" w:rsidRPr="001952A1" w:rsidRDefault="008F38A6" w:rsidP="0087060A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8F38A6" w:rsidRPr="001952A1" w14:paraId="4D74F518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42EE5D10" w14:textId="77777777" w:rsidR="008F38A6" w:rsidRPr="001952A1" w:rsidRDefault="008F38A6" w:rsidP="0087060A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8F38A6" w:rsidRPr="001952A1" w14:paraId="57EAAD88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1AEB8219" w14:textId="77777777" w:rsidR="008F38A6" w:rsidRPr="001952A1" w:rsidRDefault="008F38A6" w:rsidP="0087060A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8F38A6" w:rsidRPr="001952A1" w14:paraId="41BFFCBB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611019F0" w14:textId="77777777" w:rsidR="008F38A6" w:rsidRPr="001952A1" w:rsidRDefault="008F38A6" w:rsidP="0087060A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8F38A6" w:rsidRPr="001952A1" w14:paraId="69E3A83D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7D4F6507" w14:textId="77777777" w:rsidR="008F38A6" w:rsidRPr="001952A1" w:rsidRDefault="008F38A6" w:rsidP="0087060A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8F38A6" w:rsidRPr="001952A1" w14:paraId="484AD438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5DBA1F2C" w14:textId="77777777" w:rsidR="008F38A6" w:rsidRPr="001952A1" w:rsidRDefault="008F38A6" w:rsidP="0087060A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8F38A6" w:rsidRPr="001952A1" w14:paraId="45A89DBB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79BC3E22" w14:textId="77777777" w:rsidR="008F38A6" w:rsidRPr="001952A1" w:rsidRDefault="008F38A6" w:rsidP="0087060A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8F38A6" w:rsidRPr="001952A1" w14:paraId="59335391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70B7E0AD" w14:textId="77777777" w:rsidR="008F38A6" w:rsidRPr="001952A1" w:rsidRDefault="008F38A6" w:rsidP="0087060A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8F38A6" w:rsidRPr="001952A1" w14:paraId="76A5614F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2119D24C" w14:textId="77777777" w:rsidR="008F38A6" w:rsidRPr="001952A1" w:rsidRDefault="008F38A6" w:rsidP="0087060A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8F38A6" w:rsidRPr="001952A1" w14:paraId="3E9842E5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4192FA47" w14:textId="77777777" w:rsidR="008F38A6" w:rsidRPr="001952A1" w:rsidRDefault="008F38A6" w:rsidP="0087060A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2E0A27BB" w14:textId="77777777" w:rsidR="008F38A6" w:rsidRPr="001952A1" w:rsidRDefault="008F38A6" w:rsidP="0087060A">
                  <w:pPr>
                    <w:pStyle w:val="ad"/>
                    <w:jc w:val="center"/>
                    <w:rPr>
                      <w:rFonts w:ascii="Century Gothic" w:hAnsi="Century Gothic" w:cs="Arial"/>
                      <w:noProof/>
                      <w:color w:val="00A4DC"/>
                      <w:sz w:val="8"/>
                      <w:szCs w:val="8"/>
                      <w:lang w:val="en-US" w:bidi="ru-RU"/>
                    </w:rPr>
                  </w:pPr>
                </w:p>
              </w:tc>
              <w:tc>
                <w:tcPr>
                  <w:tcW w:w="604" w:type="pct"/>
                  <w:tcBorders>
                    <w:left w:val="dotted" w:sz="4" w:space="0" w:color="auto"/>
                    <w:right w:val="dotted" w:sz="4" w:space="0" w:color="auto"/>
                  </w:tcBorders>
                  <w:vAlign w:val="center"/>
                </w:tcPr>
                <w:tbl>
                  <w:tblPr>
                    <w:tblStyle w:val="ae"/>
                    <w:tblW w:w="4997" w:type="pct"/>
                    <w:tblInd w:w="1" w:type="dxa"/>
                    <w:tblBorders>
                      <w:insideH w:val="dotted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1801"/>
                  </w:tblGrid>
                  <w:tr w:rsidR="00707846" w:rsidRPr="001952A1" w14:paraId="79325D25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591AEE3C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6831784B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1C2C3D1E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67D6D50B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4CE0D1A0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26E84482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37B7F2BE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010CB03F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3798EEC4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3AA0B9C3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5ED20899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70C1E5CB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43034D86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72E801E3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59998DF6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33BBE5D6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499D5468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53481BD5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4A6D043B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6390609C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10609066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3DCFE65A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34D72C6B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7D4EF89E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6BC4F098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1F7D0ADF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59A4B9E9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5278F1DE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1B16BDB8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2D000E8A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04E3AA11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41F64930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763A9F18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02736C61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20629ED1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372B4C54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21117E69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32C2D6E2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131BF641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45712590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77BA6993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3A6BFFB9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20BAD437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57C951C2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5C3E2975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2F6D07C5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61525AAA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37B0E5D5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04CFEC82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56A2EE00" w14:textId="77777777" w:rsidR="008F38A6" w:rsidRPr="001952A1" w:rsidRDefault="008F38A6" w:rsidP="0087060A">
                  <w:pPr>
                    <w:pStyle w:val="ad"/>
                    <w:jc w:val="center"/>
                    <w:rPr>
                      <w:rFonts w:ascii="Century Gothic" w:hAnsi="Century Gothic" w:cs="Arial"/>
                      <w:noProof/>
                      <w:color w:val="00A4DC"/>
                      <w:sz w:val="28"/>
                      <w:szCs w:val="28"/>
                      <w:lang w:val="en-US" w:bidi="ru-RU"/>
                    </w:rPr>
                  </w:pPr>
                </w:p>
              </w:tc>
              <w:tc>
                <w:tcPr>
                  <w:tcW w:w="605" w:type="pct"/>
                  <w:tcBorders>
                    <w:left w:val="dotted" w:sz="4" w:space="0" w:color="auto"/>
                    <w:right w:val="dotted" w:sz="4" w:space="0" w:color="auto"/>
                  </w:tcBorders>
                  <w:vAlign w:val="center"/>
                </w:tcPr>
                <w:tbl>
                  <w:tblPr>
                    <w:tblStyle w:val="ae"/>
                    <w:tblW w:w="4997" w:type="pct"/>
                    <w:tblInd w:w="1" w:type="dxa"/>
                    <w:tblBorders>
                      <w:insideH w:val="dotted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1804"/>
                  </w:tblGrid>
                  <w:tr w:rsidR="00707846" w:rsidRPr="001952A1" w14:paraId="4D6ED54F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186DF579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27DBA8AB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2FFA13F0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7A0B69C8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30E270BA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6F53E6D7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22E6122C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24193B4F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00CBC38A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16B81AED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770505B0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4E0D615D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2FEDBA35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76A2F07B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725D0C04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2287AB25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63F0A8C6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00BA72B2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49BD5D8B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1473182E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0BCEB7F0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4B18692E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1E735F36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31E81D28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0287E1A5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6A94BA3D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30B35370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7C0C112C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66B9AC18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551687A3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75FBB9DF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2AB526CB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5C5E5A25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01DB9BC7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029DFC10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039884DD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60F3C9FB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30283A17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0D2DC697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2292E2A4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124956C8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37E61E81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780D78F4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64E7E16D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122D0A11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1542C653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2EBFF5BB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69EB32EE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3DBF2B41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43915143" w14:textId="77777777" w:rsidR="008F38A6" w:rsidRPr="001952A1" w:rsidRDefault="008F38A6" w:rsidP="0087060A">
                  <w:pPr>
                    <w:pStyle w:val="ad"/>
                    <w:jc w:val="center"/>
                    <w:rPr>
                      <w:rFonts w:ascii="Century Gothic" w:hAnsi="Century Gothic" w:cs="Arial"/>
                      <w:noProof/>
                      <w:color w:val="00A4DC"/>
                      <w:sz w:val="28"/>
                      <w:szCs w:val="28"/>
                      <w:lang w:val="en-US" w:bidi="ru-RU"/>
                    </w:rPr>
                  </w:pPr>
                </w:p>
              </w:tc>
              <w:tc>
                <w:tcPr>
                  <w:tcW w:w="605" w:type="pct"/>
                  <w:tcBorders>
                    <w:left w:val="dotted" w:sz="4" w:space="0" w:color="auto"/>
                    <w:right w:val="dotted" w:sz="4" w:space="0" w:color="auto"/>
                  </w:tcBorders>
                  <w:vAlign w:val="center"/>
                </w:tcPr>
                <w:tbl>
                  <w:tblPr>
                    <w:tblStyle w:val="ae"/>
                    <w:tblW w:w="4997" w:type="pct"/>
                    <w:tblInd w:w="1" w:type="dxa"/>
                    <w:tblBorders>
                      <w:insideH w:val="dotted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1803"/>
                  </w:tblGrid>
                  <w:tr w:rsidR="00707846" w:rsidRPr="001952A1" w14:paraId="4C548117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7F0DB7E3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6D42A4CC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60E9327C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4816F2CB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30B91993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0142A296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336D4025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3DFF9658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7464117B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185C7927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11377A53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60513625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2EA08D15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0B4BA87C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26970947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2DE19C3B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708B5FA8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2077C72E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43334200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3F3CB429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2E20E6A3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069594DE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16D86489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55A58E23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337CCBDC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0D8FB2CF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4B4ABF0A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03A080FC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5CCB704F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541555E2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3F8107CF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1966EC24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518C9618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22B7989B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1C7DD741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027699AD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78662A6D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5AD76D19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1AF241EA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1B813896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158146AE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77CA5D5F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47648EE2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57AEE192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296D0D95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75E73576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6B109313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52D2F48B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41FAEFEB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38E75A52" w14:textId="77777777" w:rsidR="008F38A6" w:rsidRPr="001952A1" w:rsidRDefault="008F38A6" w:rsidP="0087060A">
                  <w:pPr>
                    <w:pStyle w:val="ad"/>
                    <w:jc w:val="center"/>
                    <w:rPr>
                      <w:rFonts w:ascii="Century Gothic" w:hAnsi="Century Gothic" w:cs="Arial"/>
                      <w:noProof/>
                      <w:color w:val="00A4DC"/>
                      <w:sz w:val="28"/>
                      <w:szCs w:val="28"/>
                      <w:lang w:val="en-US" w:bidi="ru-RU"/>
                    </w:rPr>
                  </w:pPr>
                </w:p>
              </w:tc>
              <w:tc>
                <w:tcPr>
                  <w:tcW w:w="605" w:type="pct"/>
                  <w:tcBorders>
                    <w:left w:val="dotted" w:sz="4" w:space="0" w:color="auto"/>
                    <w:right w:val="dotted" w:sz="4" w:space="0" w:color="auto"/>
                  </w:tcBorders>
                  <w:vAlign w:val="center"/>
                </w:tcPr>
                <w:tbl>
                  <w:tblPr>
                    <w:tblStyle w:val="ae"/>
                    <w:tblW w:w="4997" w:type="pct"/>
                    <w:tblInd w:w="1" w:type="dxa"/>
                    <w:tblBorders>
                      <w:insideH w:val="dotted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1803"/>
                  </w:tblGrid>
                  <w:tr w:rsidR="00707846" w:rsidRPr="001952A1" w14:paraId="4A25C570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01FC611A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6F09D63A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26142CDD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4201CFB3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676C54E5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76443A7B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5A89DF31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200F391D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32847F2A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6AB2E35E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030ED2A0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2CC80F50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6BC98389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2F22FFF9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12004350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05149346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6CC2B7DD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3CC10418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01628CD2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0FE12097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53C6E236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41D791E8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4AABF4B5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10F7FA47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06053612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56C0E23A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14492FF1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493FD3FE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40B3B552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1CD9188F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30B4A2DF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5F9FF938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4F8FEDBB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147989AF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1728D4D4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428B1E8F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15A3A8B0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65EDB482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6E203DBF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14938B9C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6B32BD42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1C7A6C08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7B5F923F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52C4C8A6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1F8F2D2D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108894B7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62527613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2C406443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62BDF3D7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1E80D39B" w14:textId="77777777" w:rsidR="008F38A6" w:rsidRPr="001952A1" w:rsidRDefault="008F38A6" w:rsidP="0087060A">
                  <w:pPr>
                    <w:pStyle w:val="ad"/>
                    <w:jc w:val="center"/>
                    <w:rPr>
                      <w:rFonts w:ascii="Century Gothic" w:hAnsi="Century Gothic" w:cs="Arial"/>
                      <w:noProof/>
                      <w:color w:val="00A4DC"/>
                      <w:sz w:val="28"/>
                      <w:szCs w:val="28"/>
                      <w:lang w:val="en-US" w:bidi="ru-RU"/>
                    </w:rPr>
                  </w:pPr>
                </w:p>
              </w:tc>
              <w:tc>
                <w:tcPr>
                  <w:tcW w:w="605" w:type="pct"/>
                  <w:tcBorders>
                    <w:left w:val="dotted" w:sz="4" w:space="0" w:color="auto"/>
                    <w:right w:val="dotted" w:sz="4" w:space="0" w:color="auto"/>
                  </w:tcBorders>
                  <w:vAlign w:val="center"/>
                </w:tcPr>
                <w:tbl>
                  <w:tblPr>
                    <w:tblStyle w:val="ae"/>
                    <w:tblW w:w="4997" w:type="pct"/>
                    <w:tblInd w:w="1" w:type="dxa"/>
                    <w:tblBorders>
                      <w:insideH w:val="dotted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1803"/>
                  </w:tblGrid>
                  <w:tr w:rsidR="00707846" w:rsidRPr="001952A1" w14:paraId="381B825F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3D531A0F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54C552FC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126556F3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6D57AF33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310D7BEB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267C702B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57E926A5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72B565E9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0EE7EE80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6CD921D3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34138B70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79E33294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60F38932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6D863051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1C185BCB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0D8981B8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4FF88EC2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593D5C58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6F423021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56A26EBF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220C8DA3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22DDE120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307F68A2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1A2225E4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35124D09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494985EF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2B146A94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4153C1EE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24A3F752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4FD1CA29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4543A9B1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065DA0D1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3E455F16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03801AD1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50EF32E3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399ED31C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64916A10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65224484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1D15B736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439E9E04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6EAB7B1B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7F51858A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3720C5D0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56E39D6B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757CFC2F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28BF8987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751B05EF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7931AD1F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570BC281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4F42B6A7" w14:textId="77777777" w:rsidR="008F38A6" w:rsidRPr="001952A1" w:rsidRDefault="008F38A6" w:rsidP="0087060A">
                  <w:pPr>
                    <w:pStyle w:val="ad"/>
                    <w:jc w:val="center"/>
                    <w:rPr>
                      <w:rFonts w:ascii="Century Gothic" w:hAnsi="Century Gothic" w:cs="Arial"/>
                      <w:noProof/>
                      <w:color w:val="00A4DC"/>
                      <w:sz w:val="28"/>
                      <w:szCs w:val="28"/>
                      <w:lang w:val="en-US" w:bidi="ru-RU"/>
                    </w:rPr>
                  </w:pPr>
                </w:p>
              </w:tc>
              <w:tc>
                <w:tcPr>
                  <w:tcW w:w="605" w:type="pct"/>
                  <w:tcBorders>
                    <w:left w:val="dotted" w:sz="4" w:space="0" w:color="auto"/>
                    <w:right w:val="dotted" w:sz="4" w:space="0" w:color="auto"/>
                  </w:tcBorders>
                  <w:vAlign w:val="center"/>
                </w:tcPr>
                <w:tbl>
                  <w:tblPr>
                    <w:tblStyle w:val="ae"/>
                    <w:tblW w:w="4997" w:type="pct"/>
                    <w:tblInd w:w="1" w:type="dxa"/>
                    <w:tblBorders>
                      <w:insideH w:val="dotted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1803"/>
                  </w:tblGrid>
                  <w:tr w:rsidR="00707846" w:rsidRPr="001952A1" w14:paraId="73E54DD3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01CB6B70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52979964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3EE782F4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016348A2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1CE46780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11329182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58E62BFE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43E5BD9C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5C04EC2F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48DB12B9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5FA7F125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5F6D0A10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176A2DD5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159B5A42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7527DECD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1B903429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03E24C27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2452922B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062DC105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33048E07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0EBE3BB0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5C5F5127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50C97A22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0D1DD36F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4FB92719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0FDC3C8B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4C450BA3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3F035BC1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0F0B492F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024E4A45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7EE3C01E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2F3BEC00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1083E6DA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3CE91B34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28D98C53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10D6570D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55C56591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7D3C5FED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09D64C5E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76C007F5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103906A1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14538A37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3FFE280E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25106BA7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63EA0D63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233CA477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01FEB399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4984CFE7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687E1F54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4D65FA3C" w14:textId="77777777" w:rsidR="008F38A6" w:rsidRPr="001952A1" w:rsidRDefault="008F38A6" w:rsidP="0087060A">
                  <w:pPr>
                    <w:pStyle w:val="ad"/>
                    <w:jc w:val="center"/>
                    <w:rPr>
                      <w:rFonts w:ascii="Century Gothic" w:hAnsi="Century Gothic" w:cs="Arial"/>
                      <w:noProof/>
                      <w:color w:val="00A4DC"/>
                      <w:sz w:val="28"/>
                      <w:szCs w:val="28"/>
                      <w:lang w:val="en-US" w:bidi="ru-RU"/>
                    </w:rPr>
                  </w:pPr>
                </w:p>
              </w:tc>
              <w:tc>
                <w:tcPr>
                  <w:tcW w:w="605" w:type="pct"/>
                  <w:tcBorders>
                    <w:left w:val="dotted" w:sz="4" w:space="0" w:color="auto"/>
                  </w:tcBorders>
                  <w:vAlign w:val="center"/>
                </w:tcPr>
                <w:tbl>
                  <w:tblPr>
                    <w:tblStyle w:val="ae"/>
                    <w:tblW w:w="4994" w:type="pct"/>
                    <w:tblInd w:w="1" w:type="dxa"/>
                    <w:tblBorders>
                      <w:right w:val="dotted" w:sz="4" w:space="0" w:color="auto"/>
                      <w:insideH w:val="dotted" w:sz="4" w:space="0" w:color="auto"/>
                      <w:insideV w:val="dotted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1807"/>
                  </w:tblGrid>
                  <w:tr w:rsidR="00707846" w:rsidRPr="001952A1" w14:paraId="3E2026AB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0728AA76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0814E095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727831A1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0BAB76FC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23F8679B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43B959A1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4C005493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5CC3B380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38B0413E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15C98220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5ACA1662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66D5F35B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6E91B4E7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67645D7E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38E5EA90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581967B8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10639A0C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406214A8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61ACE1DF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00D5C599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0DBF5969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3709B14B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240A37C1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7439F97D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09E368D9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7C8279EC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6F251423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064B1375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348C52A3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7A9B835D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0936139F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4454C8EF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3B0B875D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2DE1178F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03AD63FA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651F07C2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2F518318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3B58B3C7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727987B9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6DD25475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54F59E9A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284473C8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38FEF687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484E9102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651A9838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57391FA2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091DCC73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443CE22B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457F6B1C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5C3DBA45" w14:textId="77777777" w:rsidR="008F38A6" w:rsidRPr="001952A1" w:rsidRDefault="008F38A6" w:rsidP="0087060A">
                  <w:pPr>
                    <w:pStyle w:val="ad"/>
                    <w:jc w:val="center"/>
                    <w:rPr>
                      <w:rFonts w:ascii="Century Gothic" w:hAnsi="Century Gothic" w:cs="Arial"/>
                      <w:noProof/>
                      <w:color w:val="00A4DC"/>
                      <w:sz w:val="28"/>
                      <w:szCs w:val="28"/>
                      <w:lang w:val="en-US" w:bidi="ru-RU"/>
                    </w:rPr>
                  </w:pPr>
                </w:p>
              </w:tc>
            </w:tr>
            <w:tr w:rsidR="00391650" w14:paraId="706ADA8B" w14:textId="77777777" w:rsidTr="00391650">
              <w:trPr>
                <w:trHeight w:val="41"/>
                <w:tblCellSpacing w:w="28" w:type="dxa"/>
                <w:jc w:val="center"/>
              </w:trPr>
              <w:tc>
                <w:tcPr>
                  <w:tcW w:w="605" w:type="pct"/>
                  <w:shd w:val="clear" w:color="auto" w:fill="0070C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E034C05" w14:textId="77777777" w:rsidR="008F38A6" w:rsidRPr="006C2E41" w:rsidRDefault="008F38A6" w:rsidP="0087060A">
                  <w:pPr>
                    <w:pStyle w:val="ad"/>
                    <w:jc w:val="center"/>
                    <w:rPr>
                      <w:rFonts w:cs="Arial"/>
                      <w:noProof/>
                      <w:color w:val="00A4DC"/>
                      <w:sz w:val="2"/>
                      <w:szCs w:val="2"/>
                      <w:lang w:val="en-US" w:bidi="ru-RU"/>
                    </w:rPr>
                  </w:pPr>
                </w:p>
              </w:tc>
              <w:tc>
                <w:tcPr>
                  <w:tcW w:w="604" w:type="pct"/>
                  <w:shd w:val="clear" w:color="auto" w:fill="00B0F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F883C53" w14:textId="77777777" w:rsidR="008F38A6" w:rsidRPr="006C2E41" w:rsidRDefault="008F38A6" w:rsidP="0087060A">
                  <w:pPr>
                    <w:pStyle w:val="ad"/>
                    <w:jc w:val="center"/>
                    <w:rPr>
                      <w:rFonts w:cs="Arial"/>
                      <w:noProof/>
                      <w:color w:val="00A4DC"/>
                      <w:sz w:val="2"/>
                      <w:szCs w:val="2"/>
                      <w:lang w:val="en-US" w:bidi="ru-RU"/>
                    </w:rPr>
                  </w:pPr>
                </w:p>
              </w:tc>
              <w:tc>
                <w:tcPr>
                  <w:tcW w:w="605" w:type="pct"/>
                  <w:shd w:val="clear" w:color="auto" w:fill="92D05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87F1431" w14:textId="77777777" w:rsidR="008F38A6" w:rsidRPr="006C2E41" w:rsidRDefault="008F38A6" w:rsidP="0087060A">
                  <w:pPr>
                    <w:pStyle w:val="ad"/>
                    <w:jc w:val="center"/>
                    <w:rPr>
                      <w:rFonts w:cs="Arial"/>
                      <w:noProof/>
                      <w:color w:val="00A4DC"/>
                      <w:sz w:val="2"/>
                      <w:szCs w:val="2"/>
                      <w:lang w:val="en-US" w:bidi="ru-RU"/>
                    </w:rPr>
                  </w:pPr>
                </w:p>
              </w:tc>
              <w:tc>
                <w:tcPr>
                  <w:tcW w:w="605" w:type="pct"/>
                  <w:shd w:val="clear" w:color="auto" w:fill="00B05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E36860C" w14:textId="77777777" w:rsidR="008F38A6" w:rsidRPr="006C2E41" w:rsidRDefault="008F38A6" w:rsidP="0087060A">
                  <w:pPr>
                    <w:pStyle w:val="ad"/>
                    <w:jc w:val="center"/>
                    <w:rPr>
                      <w:rFonts w:cs="Arial"/>
                      <w:noProof/>
                      <w:color w:val="00A4DC"/>
                      <w:sz w:val="2"/>
                      <w:szCs w:val="2"/>
                      <w:lang w:val="en-US" w:bidi="ru-RU"/>
                    </w:rPr>
                  </w:pPr>
                </w:p>
              </w:tc>
              <w:tc>
                <w:tcPr>
                  <w:tcW w:w="605" w:type="pct"/>
                  <w:shd w:val="clear" w:color="auto" w:fill="7030A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CC169EE" w14:textId="77777777" w:rsidR="008F38A6" w:rsidRPr="006C2E41" w:rsidRDefault="008F38A6" w:rsidP="0087060A">
                  <w:pPr>
                    <w:pStyle w:val="ad"/>
                    <w:jc w:val="center"/>
                    <w:rPr>
                      <w:rFonts w:cs="Arial"/>
                      <w:noProof/>
                      <w:color w:val="00A4DC"/>
                      <w:sz w:val="2"/>
                      <w:szCs w:val="2"/>
                      <w:lang w:val="en-US" w:bidi="ru-RU"/>
                    </w:rPr>
                  </w:pPr>
                </w:p>
              </w:tc>
              <w:tc>
                <w:tcPr>
                  <w:tcW w:w="605" w:type="pct"/>
                  <w:shd w:val="clear" w:color="auto" w:fill="C0000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30994C5" w14:textId="77777777" w:rsidR="008F38A6" w:rsidRPr="006C2E41" w:rsidRDefault="008F38A6" w:rsidP="0087060A">
                  <w:pPr>
                    <w:pStyle w:val="ad"/>
                    <w:jc w:val="center"/>
                    <w:rPr>
                      <w:rFonts w:cs="Arial"/>
                      <w:noProof/>
                      <w:color w:val="00A4DC"/>
                      <w:sz w:val="2"/>
                      <w:szCs w:val="2"/>
                      <w:lang w:val="en-US" w:bidi="ru-RU"/>
                    </w:rPr>
                  </w:pPr>
                </w:p>
              </w:tc>
              <w:tc>
                <w:tcPr>
                  <w:tcW w:w="605" w:type="pct"/>
                  <w:shd w:val="clear" w:color="auto" w:fill="FF000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19D2415" w14:textId="77777777" w:rsidR="008F38A6" w:rsidRPr="006C2E41" w:rsidRDefault="008F38A6" w:rsidP="0087060A">
                  <w:pPr>
                    <w:pStyle w:val="ad"/>
                    <w:jc w:val="center"/>
                    <w:rPr>
                      <w:rFonts w:cs="Arial"/>
                      <w:noProof/>
                      <w:color w:val="00A4DC"/>
                      <w:sz w:val="2"/>
                      <w:szCs w:val="2"/>
                      <w:lang w:val="en-US" w:bidi="ru-RU"/>
                    </w:rPr>
                  </w:pPr>
                </w:p>
              </w:tc>
              <w:tc>
                <w:tcPr>
                  <w:tcW w:w="605" w:type="pct"/>
                  <w:shd w:val="clear" w:color="auto" w:fill="808080" w:themeFill="background1" w:themeFillShade="8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47DFD4B" w14:textId="77777777" w:rsidR="008F38A6" w:rsidRPr="006C2E41" w:rsidRDefault="008F38A6" w:rsidP="0087060A">
                  <w:pPr>
                    <w:pStyle w:val="ad"/>
                    <w:jc w:val="center"/>
                    <w:rPr>
                      <w:rFonts w:cs="Arial"/>
                      <w:noProof/>
                      <w:color w:val="00A4DC"/>
                      <w:sz w:val="2"/>
                      <w:szCs w:val="2"/>
                      <w:lang w:val="en-US" w:bidi="ru-RU"/>
                    </w:rPr>
                  </w:pPr>
                </w:p>
              </w:tc>
            </w:tr>
          </w:tbl>
          <w:p w14:paraId="51FC8176" w14:textId="5EFF7849" w:rsidR="008F38A6" w:rsidRPr="006C2E41" w:rsidRDefault="008F38A6" w:rsidP="0087060A">
            <w:pPr>
              <w:pStyle w:val="ad"/>
              <w:jc w:val="center"/>
              <w:rPr>
                <w:rFonts w:cs="Arial"/>
                <w:noProof/>
                <w:color w:val="00A4DC"/>
                <w:sz w:val="2"/>
                <w:szCs w:val="2"/>
                <w:lang w:val="en-US" w:bidi="ru-RU"/>
              </w:rPr>
            </w:pPr>
          </w:p>
          <w:tbl>
            <w:tblPr>
              <w:tblStyle w:val="ae"/>
              <w:tblW w:w="4998" w:type="pct"/>
              <w:tblInd w:w="1" w:type="dxa"/>
              <w:tblCellMar>
                <w:top w:w="57" w:type="dxa"/>
                <w:left w:w="57" w:type="dxa"/>
                <w:bottom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1294"/>
              <w:gridCol w:w="1297"/>
              <w:gridCol w:w="1297"/>
              <w:gridCol w:w="1294"/>
              <w:gridCol w:w="1296"/>
              <w:gridCol w:w="1296"/>
              <w:gridCol w:w="1296"/>
              <w:gridCol w:w="1296"/>
              <w:gridCol w:w="1296"/>
              <w:gridCol w:w="1296"/>
              <w:gridCol w:w="1296"/>
              <w:gridCol w:w="1290"/>
            </w:tblGrid>
            <w:tr w:rsidR="007A77C7" w:rsidRPr="007A77C7" w14:paraId="79F6697B" w14:textId="27D24F44" w:rsidTr="00FE0201">
              <w:trPr>
                <w:trHeight w:val="904"/>
              </w:trPr>
              <w:tc>
                <w:tcPr>
                  <w:tcW w:w="416" w:type="pct"/>
                </w:tcPr>
                <w:p w14:paraId="1E763E4B" w14:textId="77777777" w:rsidR="007A77C7" w:rsidRPr="00173170" w:rsidRDefault="007A77C7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00A4DC"/>
                      <w:sz w:val="12"/>
                      <w:szCs w:val="12"/>
                    </w:rPr>
                  </w:pPr>
                  <w:bookmarkStart w:id="1" w:name="_Hlk38821049"/>
                  <w:r w:rsidRPr="00173170">
                    <w:rPr>
                      <w:rFonts w:cs="Arial"/>
                      <w:noProof/>
                      <w:color w:val="00A4DC"/>
                      <w:sz w:val="12"/>
                      <w:szCs w:val="12"/>
                      <w:lang w:bidi="ru-RU"/>
                    </w:rPr>
                    <w:t>Январь</w:t>
                  </w:r>
                </w:p>
                <w:tbl>
                  <w:tblPr>
                    <w:tblStyle w:val="CalendarTable"/>
                    <w:tblW w:w="4970" w:type="pct"/>
                    <w:jc w:val="center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68"/>
                    <w:gridCol w:w="169"/>
                    <w:gridCol w:w="168"/>
                    <w:gridCol w:w="168"/>
                    <w:gridCol w:w="168"/>
                    <w:gridCol w:w="168"/>
                    <w:gridCol w:w="164"/>
                  </w:tblGrid>
                  <w:tr w:rsidR="007A77C7" w:rsidRPr="007A77C7" w14:paraId="684222CD" w14:textId="77777777" w:rsidTr="00391650">
                    <w:trPr>
                      <w:trHeight w:val="41"/>
                      <w:jc w:val="center"/>
                    </w:trPr>
                    <w:tc>
                      <w:tcPr>
                        <w:tcW w:w="716" w:type="pct"/>
                        <w:shd w:val="clear" w:color="auto" w:fill="00A4DC"/>
                        <w:vAlign w:val="center"/>
                      </w:tcPr>
                      <w:p w14:paraId="39408482" w14:textId="25A3800C" w:rsidR="007A77C7" w:rsidRPr="00173170" w:rsidRDefault="007A77C7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20" w:type="pct"/>
                        <w:shd w:val="clear" w:color="auto" w:fill="00A4DC"/>
                        <w:vAlign w:val="center"/>
                      </w:tcPr>
                      <w:p w14:paraId="7B285114" w14:textId="5B8BEAFF" w:rsidR="007A77C7" w:rsidRPr="00173170" w:rsidRDefault="007A77C7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6" w:type="pct"/>
                        <w:shd w:val="clear" w:color="auto" w:fill="00A4DC"/>
                        <w:vAlign w:val="center"/>
                      </w:tcPr>
                      <w:p w14:paraId="54BB7502" w14:textId="54E4D5C4" w:rsidR="007A77C7" w:rsidRPr="00173170" w:rsidRDefault="007A77C7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6" w:type="pct"/>
                        <w:shd w:val="clear" w:color="auto" w:fill="00A4DC"/>
                        <w:vAlign w:val="center"/>
                      </w:tcPr>
                      <w:p w14:paraId="3684BA99" w14:textId="42C45E4A" w:rsidR="007A77C7" w:rsidRPr="00173170" w:rsidRDefault="007A77C7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6" w:type="pct"/>
                        <w:shd w:val="clear" w:color="auto" w:fill="00A4DC"/>
                        <w:vAlign w:val="center"/>
                      </w:tcPr>
                      <w:p w14:paraId="1CF75680" w14:textId="056267AA" w:rsidR="007A77C7" w:rsidRPr="00173170" w:rsidRDefault="007A77C7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6" w:type="pct"/>
                        <w:shd w:val="clear" w:color="auto" w:fill="00A4DC"/>
                        <w:vAlign w:val="center"/>
                      </w:tcPr>
                      <w:p w14:paraId="57BE3AF3" w14:textId="1F8D07F5" w:rsidR="007A77C7" w:rsidRPr="00173170" w:rsidRDefault="007A77C7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699" w:type="pct"/>
                        <w:shd w:val="clear" w:color="auto" w:fill="00A4DC"/>
                        <w:vAlign w:val="center"/>
                      </w:tcPr>
                      <w:p w14:paraId="37E85CF0" w14:textId="770D2CED" w:rsidR="007A77C7" w:rsidRPr="00173170" w:rsidRDefault="007A77C7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7A77C7" w:rsidRPr="007A77C7" w14:paraId="31DF8F53" w14:textId="77777777" w:rsidTr="00391650">
                    <w:trPr>
                      <w:trHeight w:val="122"/>
                      <w:jc w:val="center"/>
                    </w:trPr>
                    <w:tc>
                      <w:tcPr>
                        <w:tcW w:w="716" w:type="pct"/>
                        <w:vAlign w:val="center"/>
                      </w:tcPr>
                      <w:p w14:paraId="4C3DF47A" w14:textId="6361DA85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MonthStart1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суббота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“понедельник" 1 ""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vAlign w:val="center"/>
                      </w:tcPr>
                      <w:p w14:paraId="7FD8DCA2" w14:textId="1431B337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MonthStart1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суббота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“вторник"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D953DC5" w14:textId="18207BA6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MonthStart1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суббота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“среда"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6C2E41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16F7F6B" w14:textId="61B02B0A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MonthStart1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суббота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“четверг"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866F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D77DEF9" w14:textId="7034C15A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MonthStart1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суббота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= “пятница"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866F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AB1CBA7" w14:textId="197CA603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DocVariable MonthStart1 \@ dddd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>суббота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= “суббота" 1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=E2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>1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=E2+1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t>1</w: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9" w:type="pct"/>
                        <w:vAlign w:val="center"/>
                      </w:tcPr>
                      <w:p w14:paraId="61DE8D4C" w14:textId="2AB36B05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DocVariable MonthStart1 \@ dddd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>суббота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= “воскресенье" 1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=F2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>1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=F2+1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t>2</w: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0AFA4FA2" w14:textId="77777777" w:rsidTr="00391650">
                    <w:trPr>
                      <w:trHeight w:val="122"/>
                      <w:jc w:val="center"/>
                    </w:trPr>
                    <w:tc>
                      <w:tcPr>
                        <w:tcW w:w="716" w:type="pct"/>
                        <w:vAlign w:val="center"/>
                      </w:tcPr>
                      <w:p w14:paraId="688A4083" w14:textId="45BBD5ED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3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vAlign w:val="center"/>
                      </w:tcPr>
                      <w:p w14:paraId="1AD9C7DF" w14:textId="0345B81A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4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FD5672A" w14:textId="39D599FA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5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8E39618" w14:textId="36677106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6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E01D669" w14:textId="5D08F7CF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7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78B3CC1" w14:textId="70CADFCF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=E3+1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t>8</w: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9" w:type="pct"/>
                        <w:vAlign w:val="center"/>
                      </w:tcPr>
                      <w:p w14:paraId="63A6A44F" w14:textId="3A458345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=F3+1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t>9</w: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223F797F" w14:textId="77777777" w:rsidTr="00391650">
                    <w:trPr>
                      <w:trHeight w:val="122"/>
                      <w:jc w:val="center"/>
                    </w:trPr>
                    <w:tc>
                      <w:tcPr>
                        <w:tcW w:w="716" w:type="pct"/>
                        <w:vAlign w:val="center"/>
                      </w:tcPr>
                      <w:p w14:paraId="3FCDA0AA" w14:textId="33E9F6BD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10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vAlign w:val="center"/>
                      </w:tcPr>
                      <w:p w14:paraId="4E99770B" w14:textId="1A102327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078C04D" w14:textId="31370C65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12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3764BF9" w14:textId="5807683B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13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C4D6EFD" w14:textId="5B6F1AB7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14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1A7D074" w14:textId="2D128ADB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=E4+1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t>15</w: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9" w:type="pct"/>
                        <w:vAlign w:val="center"/>
                      </w:tcPr>
                      <w:p w14:paraId="2DF4C53D" w14:textId="474144DF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=F4+1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t>16</w: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10529957" w14:textId="77777777" w:rsidTr="00391650">
                    <w:trPr>
                      <w:trHeight w:val="122"/>
                      <w:jc w:val="center"/>
                    </w:trPr>
                    <w:tc>
                      <w:tcPr>
                        <w:tcW w:w="716" w:type="pct"/>
                        <w:vAlign w:val="center"/>
                      </w:tcPr>
                      <w:p w14:paraId="7824C9C9" w14:textId="356CE18B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17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vAlign w:val="center"/>
                      </w:tcPr>
                      <w:p w14:paraId="365E1D41" w14:textId="26FAB3FD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18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3951C8E" w14:textId="4167D1FE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19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A755A8A" w14:textId="7C66AAD2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20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31F29A4" w14:textId="62A2009B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D8D3352" w14:textId="5DD921A8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=E5+1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t>22</w: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9" w:type="pct"/>
                        <w:vAlign w:val="center"/>
                      </w:tcPr>
                      <w:p w14:paraId="2CF6BA37" w14:textId="39A04957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=F5+1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t>23</w: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797D45F8" w14:textId="77777777" w:rsidTr="00391650">
                    <w:trPr>
                      <w:trHeight w:val="122"/>
                      <w:jc w:val="center"/>
                    </w:trPr>
                    <w:tc>
                      <w:tcPr>
                        <w:tcW w:w="716" w:type="pct"/>
                        <w:vAlign w:val="center"/>
                      </w:tcPr>
                      <w:p w14:paraId="4BD14B6A" w14:textId="00A3390D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24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24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24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vAlign w:val="center"/>
                      </w:tcPr>
                      <w:p w14:paraId="3746ECD0" w14:textId="37BD108D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24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24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25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6F7B018" w14:textId="75A81F84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26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72B5BF7" w14:textId="5DE3140F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27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573E501" w14:textId="30D67766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28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A251BC6" w14:textId="622CE88B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=E6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=E6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DocVariable MonthEnd1 \@ d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=E6+1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F772D8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F772D8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t>29</w: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9" w:type="pct"/>
                        <w:vAlign w:val="center"/>
                      </w:tcPr>
                      <w:p w14:paraId="3CA74E8D" w14:textId="12EE1F81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=F6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=F6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DocVariable MonthEnd1 \@ d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=F6+1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F772D8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F772D8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t>30</w: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1144E5B8" w14:textId="77777777" w:rsidTr="00391650">
                    <w:trPr>
                      <w:trHeight w:val="122"/>
                      <w:jc w:val="center"/>
                    </w:trPr>
                    <w:tc>
                      <w:tcPr>
                        <w:tcW w:w="716" w:type="pct"/>
                        <w:vAlign w:val="center"/>
                      </w:tcPr>
                      <w:p w14:paraId="55F237A0" w14:textId="3DDDFCA1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31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vAlign w:val="center"/>
                      </w:tcPr>
                      <w:p w14:paraId="484CCAC5" w14:textId="63BFFD03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F38A6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50BB2A5" w14:textId="77777777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CD13DEE" w14:textId="77777777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241B312" w14:textId="77777777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D7F8AB0" w14:textId="77777777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699" w:type="pct"/>
                        <w:vAlign w:val="center"/>
                      </w:tcPr>
                      <w:p w14:paraId="40F850EA" w14:textId="77777777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7A77C7" w:rsidRPr="007A77C7" w:rsidRDefault="007A77C7" w:rsidP="0087060A">
                  <w:pPr>
                    <w:pStyle w:val="a5"/>
                    <w:rPr>
                      <w:rFonts w:cs="Arial"/>
                      <w:noProof/>
                      <w:color w:val="auto"/>
                      <w:sz w:val="10"/>
                      <w:szCs w:val="10"/>
                    </w:rPr>
                  </w:pPr>
                </w:p>
              </w:tc>
              <w:tc>
                <w:tcPr>
                  <w:tcW w:w="417" w:type="pct"/>
                </w:tcPr>
                <w:p w14:paraId="3D861116" w14:textId="77777777" w:rsidR="007A77C7" w:rsidRPr="00173170" w:rsidRDefault="007A77C7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1BB1C0"/>
                      <w:sz w:val="12"/>
                      <w:szCs w:val="12"/>
                    </w:rPr>
                  </w:pPr>
                  <w:r w:rsidRPr="00173170">
                    <w:rPr>
                      <w:rFonts w:cs="Arial"/>
                      <w:noProof/>
                      <w:color w:val="1BB1C0"/>
                      <w:sz w:val="12"/>
                      <w:szCs w:val="12"/>
                      <w:lang w:bidi="ru-RU"/>
                    </w:rPr>
                    <w:t>Февраль</w:t>
                  </w:r>
                </w:p>
                <w:tbl>
                  <w:tblPr>
                    <w:tblStyle w:val="CalendarTable"/>
                    <w:tblW w:w="4970" w:type="pct"/>
                    <w:jc w:val="center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66"/>
                    <w:gridCol w:w="168"/>
                    <w:gridCol w:w="169"/>
                    <w:gridCol w:w="169"/>
                    <w:gridCol w:w="169"/>
                    <w:gridCol w:w="169"/>
                    <w:gridCol w:w="166"/>
                  </w:tblGrid>
                  <w:tr w:rsidR="007A77C7" w:rsidRPr="007A77C7" w14:paraId="4D521D1C" w14:textId="77777777" w:rsidTr="00391650">
                    <w:trPr>
                      <w:trHeight w:val="41"/>
                      <w:jc w:val="center"/>
                    </w:trPr>
                    <w:tc>
                      <w:tcPr>
                        <w:tcW w:w="706" w:type="pct"/>
                        <w:shd w:val="clear" w:color="auto" w:fill="1BB1C0"/>
                        <w:vAlign w:val="center"/>
                      </w:tcPr>
                      <w:p w14:paraId="5B4A50A8" w14:textId="63AFC77D" w:rsidR="007A77C7" w:rsidRPr="00173170" w:rsidRDefault="007A77C7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4" w:type="pct"/>
                        <w:shd w:val="clear" w:color="auto" w:fill="1BB1C0"/>
                        <w:vAlign w:val="center"/>
                      </w:tcPr>
                      <w:p w14:paraId="4D052ACD" w14:textId="2D6FFCD3" w:rsidR="007A77C7" w:rsidRPr="00173170" w:rsidRDefault="007A77C7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9" w:type="pct"/>
                        <w:shd w:val="clear" w:color="auto" w:fill="1BB1C0"/>
                        <w:vAlign w:val="center"/>
                      </w:tcPr>
                      <w:p w14:paraId="5A47D848" w14:textId="6E5E71FE" w:rsidR="007A77C7" w:rsidRPr="00173170" w:rsidRDefault="007A77C7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9" w:type="pct"/>
                        <w:shd w:val="clear" w:color="auto" w:fill="1BB1C0"/>
                        <w:vAlign w:val="center"/>
                      </w:tcPr>
                      <w:p w14:paraId="11412BE2" w14:textId="3DC5AF5A" w:rsidR="007A77C7" w:rsidRPr="00173170" w:rsidRDefault="007A77C7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9" w:type="pct"/>
                        <w:shd w:val="clear" w:color="auto" w:fill="1BB1C0"/>
                        <w:vAlign w:val="center"/>
                      </w:tcPr>
                      <w:p w14:paraId="0C3D3BE5" w14:textId="5EEBA96F" w:rsidR="007A77C7" w:rsidRPr="00173170" w:rsidRDefault="007A77C7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9" w:type="pct"/>
                        <w:shd w:val="clear" w:color="auto" w:fill="1BB1C0"/>
                        <w:vAlign w:val="center"/>
                      </w:tcPr>
                      <w:p w14:paraId="242F7BE9" w14:textId="6FAD320A" w:rsidR="007A77C7" w:rsidRPr="00173170" w:rsidRDefault="007A77C7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6" w:type="pct"/>
                        <w:shd w:val="clear" w:color="auto" w:fill="1BB1C0"/>
                        <w:vAlign w:val="center"/>
                      </w:tcPr>
                      <w:p w14:paraId="4CB16A91" w14:textId="6DF28DF0" w:rsidR="007A77C7" w:rsidRPr="00173170" w:rsidRDefault="007A77C7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7A77C7" w:rsidRPr="007A77C7" w14:paraId="033AD79B" w14:textId="77777777" w:rsidTr="00391650">
                    <w:trPr>
                      <w:trHeight w:val="122"/>
                      <w:jc w:val="center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62338C3E" w14:textId="569A75D3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MonthStart2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вторник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“понедельник" 1 ""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auto"/>
                        <w:vAlign w:val="center"/>
                      </w:tcPr>
                      <w:p w14:paraId="6E9814E4" w14:textId="30C6D640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MonthStart2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вторник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“вторник"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B665E05" w14:textId="391907C6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MonthStart2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вторник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“среда"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131D4F0" w14:textId="5C338FBF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MonthStart2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вторник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“четверг"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3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FC2BCF9" w14:textId="3CFA08CA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MonthStart2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вторник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= “пятница"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4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4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4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CD888BB" w14:textId="2B846520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DocVariable MonthStart2 \@ dddd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>вторник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= “суббота" 1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=E2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>4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=E2+1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>5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F772D8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>5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8866FB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t>5</w: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3A023F15" w14:textId="1CDAAA77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DocVariable MonthStart2 \@ dddd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>вторник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= “воскресенье" 1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=F2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>5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=F2+1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>6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>6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t>6</w: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6878283D" w14:textId="77777777" w:rsidTr="00391650">
                    <w:trPr>
                      <w:trHeight w:val="122"/>
                      <w:jc w:val="center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036E1A06" w14:textId="6E04EC5E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7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auto"/>
                        <w:vAlign w:val="center"/>
                      </w:tcPr>
                      <w:p w14:paraId="31E8FAF3" w14:textId="0EB3B673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8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1F01189" w14:textId="696F6234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9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1DD9A7D" w14:textId="2934FF67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10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D7C63CF" w14:textId="5F2A1EA7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80DD119" w14:textId="4B822211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=E3+1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t>12</w: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651B6ED7" w14:textId="752C92CF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=F3+1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t>13</w: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7DC4D67B" w14:textId="77777777" w:rsidTr="00391650">
                    <w:trPr>
                      <w:trHeight w:val="122"/>
                      <w:jc w:val="center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64AC88D8" w14:textId="577001DF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14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auto"/>
                        <w:vAlign w:val="center"/>
                      </w:tcPr>
                      <w:p w14:paraId="4A0ABAC2" w14:textId="72F53502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15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8AB7AB9" w14:textId="3A5CDE98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16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58FC14F" w14:textId="43191A41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17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6F7ACB7" w14:textId="69BE57A5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18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6A9F174" w14:textId="072FDCB2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=E4+1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t>19</w: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10A0A41E" w14:textId="6D833F8D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=F4+1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t>20</w: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73331944" w14:textId="77777777" w:rsidTr="00391650">
                    <w:trPr>
                      <w:trHeight w:val="122"/>
                      <w:jc w:val="center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036526BF" w14:textId="67CDD461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auto"/>
                        <w:vAlign w:val="center"/>
                      </w:tcPr>
                      <w:p w14:paraId="5A8C1CD1" w14:textId="274FD661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22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C3A56F1" w14:textId="79C157B5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23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5262D4B" w14:textId="2A984FA6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24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4A49CF7" w14:textId="6443AD85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25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A26A059" w14:textId="190290A0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=E5+1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t>26</w: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46E25065" w14:textId="61E4DE31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=F5+1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t>27</w: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74B0FF95" w14:textId="77777777" w:rsidTr="00391650">
                    <w:trPr>
                      <w:trHeight w:val="122"/>
                      <w:jc w:val="center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0A5D3919" w14:textId="02812315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MonthEnd2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28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auto"/>
                        <w:vAlign w:val="center"/>
                      </w:tcPr>
                      <w:p w14:paraId="35641D12" w14:textId="65576302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MonthEnd2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866F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CBBFCBA" w14:textId="7E89DE03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866F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MonthEnd2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866F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866F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866F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2DB4676" w14:textId="149A9B40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866F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MonthEnd2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866F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866F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866F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12ADD02" w14:textId="309AAF17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866F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MonthEnd2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866F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866F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866F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46D5BCA" w14:textId="2DD551B7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=E6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=E6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866FB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DocVariable MonthEnd2 \@ d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866FB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=E6+1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866FB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866FB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7267017D" w14:textId="49C9B0AA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=F6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=F6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866FB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DocVariable MonthEnd2 \@ d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866FB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=F6+1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4CB553C4" w14:textId="77777777" w:rsidTr="00391650">
                    <w:trPr>
                      <w:trHeight w:val="122"/>
                      <w:jc w:val="center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4549FBFA" w14:textId="38CA0D71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MonthEnd2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auto"/>
                        <w:vAlign w:val="center"/>
                      </w:tcPr>
                      <w:p w14:paraId="4254819C" w14:textId="6B99312E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MonthEnd2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!A12 Is Not In Table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EFD04B4" w14:textId="77777777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BAA4EBA" w14:textId="77777777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F9AE72D" w14:textId="77777777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4A36644" w14:textId="77777777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5B970C07" w14:textId="77777777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 w14:paraId="635B5D45" w14:textId="77777777" w:rsidR="007A77C7" w:rsidRPr="007A77C7" w:rsidRDefault="007A77C7" w:rsidP="0087060A">
                  <w:pPr>
                    <w:pStyle w:val="a5"/>
                    <w:rPr>
                      <w:rFonts w:cs="Arial"/>
                      <w:noProof/>
                      <w:color w:val="auto"/>
                      <w:sz w:val="10"/>
                      <w:szCs w:val="10"/>
                    </w:rPr>
                  </w:pPr>
                </w:p>
              </w:tc>
              <w:tc>
                <w:tcPr>
                  <w:tcW w:w="417" w:type="pct"/>
                </w:tcPr>
                <w:p w14:paraId="4315FC74" w14:textId="77777777" w:rsidR="007A77C7" w:rsidRPr="00173170" w:rsidRDefault="007A77C7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43B06D"/>
                      <w:sz w:val="12"/>
                      <w:szCs w:val="12"/>
                    </w:rPr>
                  </w:pPr>
                  <w:r w:rsidRPr="00173170">
                    <w:rPr>
                      <w:rFonts w:cs="Arial"/>
                      <w:noProof/>
                      <w:color w:val="43B06D"/>
                      <w:sz w:val="12"/>
                      <w:szCs w:val="12"/>
                      <w:lang w:bidi="ru-RU"/>
                    </w:rPr>
                    <w:t>Март</w:t>
                  </w:r>
                </w:p>
                <w:tbl>
                  <w:tblPr>
                    <w:tblStyle w:val="CalendarTable"/>
                    <w:tblW w:w="497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69"/>
                    <w:gridCol w:w="169"/>
                    <w:gridCol w:w="168"/>
                    <w:gridCol w:w="168"/>
                    <w:gridCol w:w="168"/>
                    <w:gridCol w:w="168"/>
                    <w:gridCol w:w="166"/>
                  </w:tblGrid>
                  <w:tr w:rsidR="007A77C7" w:rsidRPr="007A77C7" w14:paraId="5FBA1453" w14:textId="77777777" w:rsidTr="00391650">
                    <w:trPr>
                      <w:trHeight w:val="41"/>
                    </w:trPr>
                    <w:tc>
                      <w:tcPr>
                        <w:tcW w:w="715" w:type="pct"/>
                        <w:shd w:val="clear" w:color="auto" w:fill="43B06D"/>
                        <w:vAlign w:val="center"/>
                      </w:tcPr>
                      <w:p w14:paraId="3D82C68E" w14:textId="7A6829F0" w:rsidR="007A77C7" w:rsidRPr="00173170" w:rsidRDefault="007A77C7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9" w:type="pct"/>
                        <w:shd w:val="clear" w:color="auto" w:fill="43B06D"/>
                        <w:vAlign w:val="center"/>
                      </w:tcPr>
                      <w:p w14:paraId="5D081C50" w14:textId="5801AC7E" w:rsidR="007A77C7" w:rsidRPr="00173170" w:rsidRDefault="007A77C7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5" w:type="pct"/>
                        <w:shd w:val="clear" w:color="auto" w:fill="43B06D"/>
                        <w:vAlign w:val="center"/>
                      </w:tcPr>
                      <w:p w14:paraId="1B330407" w14:textId="56BBDC8E" w:rsidR="007A77C7" w:rsidRPr="00173170" w:rsidRDefault="007A77C7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5" w:type="pct"/>
                        <w:shd w:val="clear" w:color="auto" w:fill="43B06D"/>
                        <w:vAlign w:val="center"/>
                      </w:tcPr>
                      <w:p w14:paraId="0F2E47A7" w14:textId="7AB30DF5" w:rsidR="007A77C7" w:rsidRPr="00173170" w:rsidRDefault="007A77C7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5" w:type="pct"/>
                        <w:shd w:val="clear" w:color="auto" w:fill="43B06D"/>
                        <w:vAlign w:val="center"/>
                      </w:tcPr>
                      <w:p w14:paraId="7D7F939A" w14:textId="18A49365" w:rsidR="007A77C7" w:rsidRPr="00173170" w:rsidRDefault="007A77C7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5" w:type="pct"/>
                        <w:shd w:val="clear" w:color="auto" w:fill="43B06D"/>
                        <w:vAlign w:val="center"/>
                      </w:tcPr>
                      <w:p w14:paraId="224E7528" w14:textId="1EAF3568" w:rsidR="007A77C7" w:rsidRPr="00173170" w:rsidRDefault="007A77C7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6" w:type="pct"/>
                        <w:shd w:val="clear" w:color="auto" w:fill="43B06D"/>
                        <w:vAlign w:val="center"/>
                      </w:tcPr>
                      <w:p w14:paraId="36F13CE6" w14:textId="23C25934" w:rsidR="007A77C7" w:rsidRPr="00173170" w:rsidRDefault="007A77C7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7A77C7" w:rsidRPr="007A77C7" w14:paraId="1AD7C61D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0AAAD04" w14:textId="6FA50506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MonthStart3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вторник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“понедельник" 1 ""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EBC2568" w14:textId="21C3CA87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MonthStart3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вторник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“вторник"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2F3CE0B" w14:textId="66E0A3E7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MonthStart3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вторник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“среда"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E343102" w14:textId="3B40C745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MonthStart3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вторник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“четверг"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3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1348F3FC" w14:textId="73B917C1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MonthStart3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вторник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= “пятница"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4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4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4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70C4B999" w14:textId="31F0772D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DocVariable MonthStart3 \@ dddd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>вторник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= “суббота" 1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=E2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>4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=E2+1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>5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F772D8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>5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F772D8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t>5</w: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4611257B" w14:textId="1E1E4AD9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DocVariable MonthStart3 \@ dddd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>вторник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= “воскресенье" 1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=F2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>5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=F2+1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>6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>6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t>6</w: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0ACC4FBD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62D8059F" w14:textId="6C87749B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7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45CA2B8" w14:textId="18B5F26E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8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40DB2D48" w14:textId="12450EB7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9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3650517" w14:textId="3584CBCD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10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45810657" w14:textId="76BDF018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1DD2049" w14:textId="6830847C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=E3+1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t>12</w: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1B2C3A7B" w14:textId="3EA9CB69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=F3+1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t>13</w: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2DAA7F9C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B1BC1FA" w14:textId="32E57B9F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14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2ED7620" w14:textId="0D9D6E97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15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7AD98F73" w14:textId="32832D30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16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7612937" w14:textId="00583C89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17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576CEF7" w14:textId="13EDBD02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18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29EEA51C" w14:textId="0D8698F5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=E4+1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t>19</w: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4340F2AC" w14:textId="382F8949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=F4+1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t>20</w: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091924FE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0EE5652" w14:textId="661E9A82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27248AD" w14:textId="6FDFD4EE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22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55AFA3B" w14:textId="7421263B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23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E3E5F29" w14:textId="2F3BC52C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24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9D56471" w14:textId="0427D86D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25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A7AED89" w14:textId="17F4FB9F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=E5+1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t>26</w: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38F77A3C" w14:textId="58B9098B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=F5+1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t>27</w: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322DB458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24ACEBE8" w14:textId="6592443D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MonthEnd3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28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8E2EFA3" w14:textId="5F4DFF0E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MonthEnd3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29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50FF736" w14:textId="0A25FC67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MonthEnd3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30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608BB8E5" w14:textId="196D0C6D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MonthEnd3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31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6B4100B5" w14:textId="442D517D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MonthEnd3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866F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7C4FF97" w14:textId="59DE82D5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=E6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=E6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866FB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DocVariable MonthEnd3 \@ d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866FB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=E6+1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866FB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866FB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1B8E039F" w14:textId="7579F486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=F6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=F6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866FB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DocVariable MonthEnd3 \@ d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866FB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=F6+1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866FB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866FB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73808F25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1E6C55AF" w14:textId="43BE6D99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866F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MonthEnd3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866F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866F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866F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D1FD984" w14:textId="6C350F09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866F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MonthEnd3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866F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866F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866F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9E8669C" w14:textId="77777777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3B5375A" w14:textId="77777777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4A1958E1" w14:textId="77777777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497379C4" w14:textId="77777777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6E133FB9" w14:textId="77777777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 w14:paraId="260070DC" w14:textId="77777777" w:rsidR="007A77C7" w:rsidRPr="007A77C7" w:rsidRDefault="007A77C7" w:rsidP="0087060A">
                  <w:pPr>
                    <w:pStyle w:val="a5"/>
                    <w:rPr>
                      <w:rFonts w:cs="Arial"/>
                      <w:noProof/>
                      <w:color w:val="auto"/>
                      <w:sz w:val="10"/>
                      <w:szCs w:val="10"/>
                    </w:rPr>
                  </w:pPr>
                </w:p>
              </w:tc>
              <w:tc>
                <w:tcPr>
                  <w:tcW w:w="416" w:type="pct"/>
                </w:tcPr>
                <w:p w14:paraId="02EAAAA0" w14:textId="77777777" w:rsidR="007A77C7" w:rsidRPr="00173170" w:rsidRDefault="007A77C7" w:rsidP="007A77C7">
                  <w:pPr>
                    <w:pStyle w:val="Months"/>
                    <w:jc w:val="center"/>
                    <w:rPr>
                      <w:rFonts w:cs="Arial"/>
                      <w:noProof/>
                      <w:color w:val="8DC03F"/>
                      <w:sz w:val="12"/>
                      <w:szCs w:val="12"/>
                    </w:rPr>
                  </w:pPr>
                  <w:r w:rsidRPr="00173170">
                    <w:rPr>
                      <w:rFonts w:cs="Arial"/>
                      <w:noProof/>
                      <w:color w:val="8DC03F"/>
                      <w:sz w:val="12"/>
                      <w:szCs w:val="12"/>
                      <w:lang w:bidi="ru-RU"/>
                    </w:rPr>
                    <w:t>Апрель</w:t>
                  </w:r>
                </w:p>
                <w:tbl>
                  <w:tblPr>
                    <w:tblStyle w:val="CalendarTable"/>
                    <w:tblW w:w="497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68"/>
                    <w:gridCol w:w="168"/>
                    <w:gridCol w:w="168"/>
                    <w:gridCol w:w="168"/>
                    <w:gridCol w:w="168"/>
                    <w:gridCol w:w="168"/>
                    <w:gridCol w:w="165"/>
                  </w:tblGrid>
                  <w:tr w:rsidR="007A77C7" w:rsidRPr="007A77C7" w14:paraId="4CE7B43B" w14:textId="77777777" w:rsidTr="00391650">
                    <w:trPr>
                      <w:trHeight w:val="41"/>
                    </w:trPr>
                    <w:tc>
                      <w:tcPr>
                        <w:tcW w:w="712" w:type="pct"/>
                        <w:shd w:val="clear" w:color="auto" w:fill="8DC03F"/>
                        <w:vAlign w:val="center"/>
                      </w:tcPr>
                      <w:p w14:paraId="7FA05E24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464876C1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65009544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626B32A9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458358E2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5AF5A79F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4" w:type="pct"/>
                        <w:shd w:val="clear" w:color="auto" w:fill="8DC03F"/>
                        <w:vAlign w:val="center"/>
                      </w:tcPr>
                      <w:p w14:paraId="1D2C7095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7A77C7" w:rsidRPr="007A77C7" w14:paraId="26DF7760" w14:textId="77777777" w:rsidTr="00391650">
                    <w:trPr>
                      <w:trHeight w:val="122"/>
                    </w:trPr>
                    <w:tc>
                      <w:tcPr>
                        <w:tcW w:w="712" w:type="pct"/>
                        <w:shd w:val="clear" w:color="auto" w:fill="auto"/>
                        <w:vAlign w:val="center"/>
                      </w:tcPr>
                      <w:p w14:paraId="6FFA2CCC" w14:textId="79FE76A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MonthStart4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пятница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“понедельник" 1 ""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B95877E" w14:textId="70FE833D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MonthStart4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пятница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“вторник"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6C2E41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27BD080" w14:textId="4993ED2A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MonthStart4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пятница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“среда"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6C2E41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2FAB5B6" w14:textId="68D8CAAF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MonthStart4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пятница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“четверг"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866F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719E095" w14:textId="6214D20F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MonthStart4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пятница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= “пятница"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6C98953" w14:textId="48817085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DocVariable MonthStart4 \@ dddd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>пятница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= “суббота" 1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=E2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>1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=E2+1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t>2</w: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  <w:vAlign w:val="center"/>
                      </w:tcPr>
                      <w:p w14:paraId="1CA5FCC9" w14:textId="6A021026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DocVariable MonthStart4 \@ dddd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>пятница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= “воскресенье" 1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=F2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=F2+1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t>3</w: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2BE15F2D" w14:textId="77777777" w:rsidTr="00391650">
                    <w:trPr>
                      <w:trHeight w:val="122"/>
                    </w:trPr>
                    <w:tc>
                      <w:tcPr>
                        <w:tcW w:w="712" w:type="pct"/>
                        <w:shd w:val="clear" w:color="auto" w:fill="auto"/>
                        <w:vAlign w:val="center"/>
                      </w:tcPr>
                      <w:p w14:paraId="65F354DF" w14:textId="63BEB16E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4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0BD54A" w14:textId="79EE0C16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5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8024F66" w14:textId="4A16D765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6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BACDBE3" w14:textId="0BDF3F48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7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17C7984" w14:textId="159C464B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8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F4EA5ED" w14:textId="10F2DB5C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=E3+1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t>9</w: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  <w:vAlign w:val="center"/>
                      </w:tcPr>
                      <w:p w14:paraId="6740614B" w14:textId="5FCA3CCA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=F3+1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t>10</w: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7ED4EFB1" w14:textId="77777777" w:rsidTr="00391650">
                    <w:trPr>
                      <w:trHeight w:val="122"/>
                    </w:trPr>
                    <w:tc>
                      <w:tcPr>
                        <w:tcW w:w="712" w:type="pct"/>
                        <w:shd w:val="clear" w:color="auto" w:fill="auto"/>
                        <w:vAlign w:val="center"/>
                      </w:tcPr>
                      <w:p w14:paraId="000D0E87" w14:textId="28D356DB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FF307F8" w14:textId="7C1532AD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12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856E0A" w14:textId="21BB0AC8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13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DB5EEE" w14:textId="573D6130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14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0D58417" w14:textId="198D8071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15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A391F99" w14:textId="652DE852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=E4+1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t>16</w: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  <w:vAlign w:val="center"/>
                      </w:tcPr>
                      <w:p w14:paraId="2C7E2818" w14:textId="2012FFE4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=F4+1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t>17</w: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009297D5" w14:textId="77777777" w:rsidTr="00391650">
                    <w:trPr>
                      <w:trHeight w:val="122"/>
                    </w:trPr>
                    <w:tc>
                      <w:tcPr>
                        <w:tcW w:w="712" w:type="pct"/>
                        <w:shd w:val="clear" w:color="auto" w:fill="auto"/>
                        <w:vAlign w:val="center"/>
                      </w:tcPr>
                      <w:p w14:paraId="49FC445F" w14:textId="66997AFF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18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DD7E014" w14:textId="78676868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19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DBC4ADE" w14:textId="2A720C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20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B90D3D5" w14:textId="7DEF9F33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E1B5A29" w14:textId="6A93192E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22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A5EB130" w14:textId="526C20BB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=E5+1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t>23</w: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  <w:vAlign w:val="center"/>
                      </w:tcPr>
                      <w:p w14:paraId="6DC02D31" w14:textId="778DFEF9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=F5+1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t>24</w: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7FAEB04C" w14:textId="77777777" w:rsidTr="00391650">
                    <w:trPr>
                      <w:trHeight w:val="122"/>
                    </w:trPr>
                    <w:tc>
                      <w:tcPr>
                        <w:tcW w:w="712" w:type="pct"/>
                        <w:shd w:val="clear" w:color="auto" w:fill="auto"/>
                        <w:vAlign w:val="center"/>
                      </w:tcPr>
                      <w:p w14:paraId="12D77091" w14:textId="749269AE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24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24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MonthEnd4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25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E062844" w14:textId="5B6F55CC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MonthEnd4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26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D43A9E1" w14:textId="48713EE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MonthEnd4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27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7D917FF" w14:textId="0F4FA13C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MonthEnd4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28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E7A63D5" w14:textId="6BD3609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MonthEnd4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29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854C62F" w14:textId="247D13E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=E6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=E6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DocVariable MonthEnd4 \@ d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=E6+1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DB089B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DB089B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t>30</w: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  <w:vAlign w:val="center"/>
                      </w:tcPr>
                      <w:p w14:paraId="7743D0D0" w14:textId="1BFE81EF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=F6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=F6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DocVariable MonthEnd4 \@ d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=F6+1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F38A6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76954BFE" w14:textId="77777777" w:rsidTr="00391650">
                    <w:trPr>
                      <w:trHeight w:val="122"/>
                    </w:trPr>
                    <w:tc>
                      <w:tcPr>
                        <w:tcW w:w="712" w:type="pct"/>
                        <w:shd w:val="clear" w:color="auto" w:fill="auto"/>
                        <w:vAlign w:val="center"/>
                      </w:tcPr>
                      <w:p w14:paraId="6BAE53CF" w14:textId="3453FFA3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F38A6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MonthEnd4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F38A6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D22450" w14:textId="22503F6C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MonthEnd4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DC7CB22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4C8A86C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0F2259C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4997423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04" w:type="pct"/>
                        <w:shd w:val="clear" w:color="auto" w:fill="auto"/>
                        <w:vAlign w:val="center"/>
                      </w:tcPr>
                      <w:p w14:paraId="6E0951D5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 w14:paraId="74F6EBCF" w14:textId="77777777" w:rsidR="007A77C7" w:rsidRPr="007A77C7" w:rsidRDefault="007A77C7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43B06D"/>
                      <w:sz w:val="10"/>
                      <w:szCs w:val="10"/>
                      <w:lang w:bidi="ru-RU"/>
                    </w:rPr>
                  </w:pPr>
                </w:p>
              </w:tc>
              <w:tc>
                <w:tcPr>
                  <w:tcW w:w="417" w:type="pct"/>
                </w:tcPr>
                <w:p w14:paraId="529212AA" w14:textId="77777777" w:rsidR="007A77C7" w:rsidRPr="00173170" w:rsidRDefault="007A77C7" w:rsidP="007A77C7">
                  <w:pPr>
                    <w:pStyle w:val="Months"/>
                    <w:jc w:val="center"/>
                    <w:rPr>
                      <w:rFonts w:cs="Arial"/>
                      <w:noProof/>
                      <w:color w:val="CBC703"/>
                      <w:sz w:val="12"/>
                      <w:szCs w:val="12"/>
                    </w:rPr>
                  </w:pPr>
                  <w:r w:rsidRPr="00173170">
                    <w:rPr>
                      <w:rFonts w:cs="Arial"/>
                      <w:noProof/>
                      <w:color w:val="CBC703"/>
                      <w:sz w:val="12"/>
                      <w:szCs w:val="12"/>
                      <w:lang w:bidi="ru-RU"/>
                    </w:rPr>
                    <w:t>Май</w:t>
                  </w:r>
                </w:p>
                <w:tbl>
                  <w:tblPr>
                    <w:tblStyle w:val="CalendarTable"/>
                    <w:tblW w:w="497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68"/>
                    <w:gridCol w:w="169"/>
                    <w:gridCol w:w="168"/>
                    <w:gridCol w:w="168"/>
                    <w:gridCol w:w="168"/>
                    <w:gridCol w:w="168"/>
                    <w:gridCol w:w="166"/>
                  </w:tblGrid>
                  <w:tr w:rsidR="005D63C4" w:rsidRPr="007A77C7" w14:paraId="1C838958" w14:textId="77777777" w:rsidTr="00391650">
                    <w:trPr>
                      <w:trHeight w:val="41"/>
                    </w:trPr>
                    <w:tc>
                      <w:tcPr>
                        <w:tcW w:w="715" w:type="pct"/>
                        <w:shd w:val="clear" w:color="auto" w:fill="CBC703"/>
                        <w:vAlign w:val="center"/>
                      </w:tcPr>
                      <w:p w14:paraId="48E2E025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9" w:type="pct"/>
                        <w:shd w:val="clear" w:color="auto" w:fill="CBC703"/>
                        <w:vAlign w:val="center"/>
                      </w:tcPr>
                      <w:p w14:paraId="42BDC3DB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5" w:type="pct"/>
                        <w:shd w:val="clear" w:color="auto" w:fill="CBC703"/>
                        <w:vAlign w:val="center"/>
                      </w:tcPr>
                      <w:p w14:paraId="050F8F4A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5" w:type="pct"/>
                        <w:shd w:val="clear" w:color="auto" w:fill="CBC703"/>
                        <w:vAlign w:val="center"/>
                      </w:tcPr>
                      <w:p w14:paraId="40F8BE7C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5" w:type="pct"/>
                        <w:shd w:val="clear" w:color="auto" w:fill="CBC703"/>
                        <w:vAlign w:val="center"/>
                      </w:tcPr>
                      <w:p w14:paraId="21B06228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5" w:type="pct"/>
                        <w:shd w:val="clear" w:color="auto" w:fill="CBC703"/>
                        <w:vAlign w:val="center"/>
                      </w:tcPr>
                      <w:p w14:paraId="06B25A79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6" w:type="pct"/>
                        <w:shd w:val="clear" w:color="auto" w:fill="CBC703"/>
                        <w:vAlign w:val="center"/>
                      </w:tcPr>
                      <w:p w14:paraId="03458171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7A77C7" w:rsidRPr="007A77C7" w14:paraId="59192A2A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7D38BEC6" w14:textId="2F482CC5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MonthStart5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воскресенье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“понедельник" 1 ""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4FB9F8E" w14:textId="5CE82161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MonthStart5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воскресенье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“вторник"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F38A6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4424B42C" w14:textId="2E2AF7EC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MonthStart5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воскресенье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“среда"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F38A6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4F20CE8E" w14:textId="403636C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MonthStart5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воскресенье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“четверг"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6C2E41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8A0FDDF" w14:textId="3304A7CC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MonthStart5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воскресенье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= “пятница"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6C2E41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13381727" w14:textId="485C6170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DocVariable MonthStart5 \@ dddd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>воскресенье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= “суббота" 1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=E2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=E2+1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866FB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69DCDD0D" w14:textId="28C21FE9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DocVariable MonthStart5 \@ dddd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>воскресенье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= “воскресенье" 1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=F2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>1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=F2+1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t>1</w: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3BDDAE77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573836C" w14:textId="0191D7BF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B858ADF" w14:textId="69212568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3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D2D4F2D" w14:textId="5093E885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4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E4333BD" w14:textId="64566635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5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43248A97" w14:textId="352BC523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6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6BE58DC8" w14:textId="2C1ED23B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=E3+1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t>7</w: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607D2412" w14:textId="3D7B7E1A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=F3+1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t>8</w: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78B03B6B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427AE299" w14:textId="6071D3F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9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F53D97A" w14:textId="15D6FCD0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10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4ECB0B9D" w14:textId="5FFE6425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E896E42" w14:textId="7B7395DA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12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957CD37" w14:textId="2FDBF68B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13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18689EC2" w14:textId="7839F3E3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=E4+1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t>14</w: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009F41E9" w14:textId="6D9D74C3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=F4+1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t>15</w: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41784A0C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1BE4656C" w14:textId="19BD59B5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16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4138E51" w14:textId="4BCBB3C0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17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1D47881A" w14:textId="17AB3AC9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18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C3D1CA5" w14:textId="18EEDB64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19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2F80BF8F" w14:textId="61F704CA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20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79418DB7" w14:textId="26CF5168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=E5+1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t>21</w: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62E68B3B" w14:textId="1E1A2FE6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=F5+1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t>22</w: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0286FAE8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EBD929D" w14:textId="6993515A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MonthEnd5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23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9AE6C3A" w14:textId="64EC11FB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MonthEnd5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24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24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24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37AA2B9" w14:textId="6BA3F54B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24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24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MonthEnd5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25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12C148C9" w14:textId="506EEBC9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MonthEnd5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26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1C11F5A1" w14:textId="12C5DC3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MonthEnd5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27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7808D436" w14:textId="73EE12D0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=E6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=E6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DocVariable MonthEnd5 \@ d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=E6+1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t>28</w: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05C21AB3" w14:textId="3CDB4DEF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=F6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=F6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DocVariable MonthEnd5 \@ d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=F6+1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t>29</w: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48B1DB5C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F543A66" w14:textId="0CD4A164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MonthEnd5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30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D5123AA" w14:textId="21127C15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MonthEnd5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31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1CD1FB9D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EAE7B1F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46B619DF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30B5009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740A42CE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 w14:paraId="55B6FC81" w14:textId="77777777" w:rsidR="007A77C7" w:rsidRPr="007A77C7" w:rsidRDefault="007A77C7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43B06D"/>
                      <w:sz w:val="10"/>
                      <w:szCs w:val="10"/>
                      <w:lang w:bidi="ru-RU"/>
                    </w:rPr>
                  </w:pPr>
                </w:p>
              </w:tc>
              <w:tc>
                <w:tcPr>
                  <w:tcW w:w="417" w:type="pct"/>
                </w:tcPr>
                <w:p w14:paraId="36FF66D4" w14:textId="77777777" w:rsidR="007A77C7" w:rsidRPr="00173170" w:rsidRDefault="007A77C7" w:rsidP="007A77C7">
                  <w:pPr>
                    <w:pStyle w:val="Months"/>
                    <w:jc w:val="center"/>
                    <w:rPr>
                      <w:rFonts w:cs="Arial"/>
                      <w:noProof/>
                      <w:color w:val="FAAE00"/>
                      <w:sz w:val="12"/>
                      <w:szCs w:val="12"/>
                    </w:rPr>
                  </w:pPr>
                  <w:r w:rsidRPr="00173170">
                    <w:rPr>
                      <w:rFonts w:cs="Arial"/>
                      <w:noProof/>
                      <w:color w:val="FAAE00"/>
                      <w:sz w:val="12"/>
                      <w:szCs w:val="12"/>
                      <w:lang w:bidi="ru-RU"/>
                    </w:rPr>
                    <w:t>Июнь</w:t>
                  </w:r>
                </w:p>
                <w:tbl>
                  <w:tblPr>
                    <w:tblStyle w:val="CalendarTable"/>
                    <w:tblW w:w="497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68"/>
                    <w:gridCol w:w="169"/>
                    <w:gridCol w:w="168"/>
                    <w:gridCol w:w="168"/>
                    <w:gridCol w:w="168"/>
                    <w:gridCol w:w="168"/>
                    <w:gridCol w:w="166"/>
                  </w:tblGrid>
                  <w:tr w:rsidR="005D63C4" w:rsidRPr="007A77C7" w14:paraId="075543B5" w14:textId="77777777" w:rsidTr="00391650">
                    <w:trPr>
                      <w:trHeight w:val="41"/>
                    </w:trPr>
                    <w:tc>
                      <w:tcPr>
                        <w:tcW w:w="715" w:type="pct"/>
                        <w:shd w:val="clear" w:color="auto" w:fill="FAAE00"/>
                        <w:vAlign w:val="center"/>
                      </w:tcPr>
                      <w:p w14:paraId="7F18A6DB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9" w:type="pct"/>
                        <w:shd w:val="clear" w:color="auto" w:fill="FAAE00"/>
                        <w:vAlign w:val="center"/>
                      </w:tcPr>
                      <w:p w14:paraId="6FC62993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5" w:type="pct"/>
                        <w:shd w:val="clear" w:color="auto" w:fill="FAAE00"/>
                        <w:vAlign w:val="center"/>
                      </w:tcPr>
                      <w:p w14:paraId="2035DCB9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5" w:type="pct"/>
                        <w:shd w:val="clear" w:color="auto" w:fill="FAAE00"/>
                        <w:vAlign w:val="center"/>
                      </w:tcPr>
                      <w:p w14:paraId="4D616379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5" w:type="pct"/>
                        <w:shd w:val="clear" w:color="auto" w:fill="FAAE00"/>
                        <w:vAlign w:val="center"/>
                      </w:tcPr>
                      <w:p w14:paraId="2C31F0A0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5" w:type="pct"/>
                        <w:shd w:val="clear" w:color="auto" w:fill="FAAE00"/>
                        <w:vAlign w:val="center"/>
                      </w:tcPr>
                      <w:p w14:paraId="12E8F189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6" w:type="pct"/>
                        <w:shd w:val="clear" w:color="auto" w:fill="FAAE00"/>
                        <w:vAlign w:val="center"/>
                      </w:tcPr>
                      <w:p w14:paraId="0D86CC38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7A77C7" w:rsidRPr="007A77C7" w14:paraId="43F6856E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6D13358B" w14:textId="0380965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MonthStart6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среда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“понедельник" 1 ""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4F9F795" w14:textId="64397F94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MonthStart6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среда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“вторник"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866F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49BB9C3" w14:textId="2B670FA5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MonthStart6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среда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“среда"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7532553D" w14:textId="5B25BC5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MonthStart6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среда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“четверг"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26FCF87A" w14:textId="5931E979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MonthStart6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среда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= “пятница"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3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1D528C6" w14:textId="16EE5C9F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DocVariable MonthStart6 \@ dddd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>среда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= “суббота" 1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=E2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=E2+1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>4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>4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t>4</w: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798A2691" w14:textId="086087B6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DocVariable MonthStart6 \@ dddd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>среда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= “воскресенье" 1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=F2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>4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=F2+1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>5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>5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t>5</w: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75C4CB8F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6369B76F" w14:textId="7A899091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6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9AEFB6F" w14:textId="50A68EEB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7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78F0B08E" w14:textId="5D24CC53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8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44B2329E" w14:textId="394A7E4F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9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34CBB22" w14:textId="1B462C1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10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1B3B1C3" w14:textId="63AF27F1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=E3+1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t>11</w: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55B75856" w14:textId="735AE8E3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=F3+1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t>12</w: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79DE2A49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19C21181" w14:textId="3AFCEA94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13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52652B6" w14:textId="49573B48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14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6A3FE994" w14:textId="74F39EB9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15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0F0CE53" w14:textId="1145BF31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16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21280DC9" w14:textId="7D6221F3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17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18A5A460" w14:textId="52606C39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=E4+1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t>18</w: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259FADE0" w14:textId="133AE97D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=F4+1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t>19</w: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0EF27CF8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B093066" w14:textId="0D7EA54A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20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A9298E4" w14:textId="2C943A43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5002285" w14:textId="0A149B0E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22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61390AED" w14:textId="68054DDF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23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6465124B" w14:textId="628C8090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24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147BAC2D" w14:textId="3114992C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=E5+1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t>25</w: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67890786" w14:textId="386306FD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=F5+1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t>26</w: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25FFB3C5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7B0EF0B" w14:textId="3863A69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MonthEnd6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27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9CF2E46" w14:textId="2D645EF1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MonthEnd6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28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C2EEC87" w14:textId="4782EC81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MonthEnd6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29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7F34BA40" w14:textId="523BB329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MonthEnd6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30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24DA26D5" w14:textId="1DFACE31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MonthEnd6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6C2E41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60107D56" w14:textId="60408350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=E6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=E6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6C2E41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DocVariable MonthEnd6 \@ d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6C2E41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=E6+1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6C2E41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6C2E41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73A542C7" w14:textId="57ECA3B1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=F6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=F6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6C2E41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DocVariable MonthEnd6 \@ d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6C2E41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=F6+1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6C2E41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6C2E41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0B8CD34F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DA0608F" w14:textId="033250A5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6C2E41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MonthEnd6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6C2E41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F38A6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CA53F8A" w14:textId="5FC41A9F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F38A6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MonthEnd6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F38A6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1A837910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40C80BE4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57D02B1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7DD2A7A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3AB34C8F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 w14:paraId="0A18FD5D" w14:textId="77777777" w:rsidR="007A77C7" w:rsidRPr="007A77C7" w:rsidRDefault="007A77C7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43B06D"/>
                      <w:sz w:val="10"/>
                      <w:szCs w:val="10"/>
                      <w:lang w:bidi="ru-RU"/>
                    </w:rPr>
                  </w:pPr>
                </w:p>
              </w:tc>
              <w:tc>
                <w:tcPr>
                  <w:tcW w:w="417" w:type="pct"/>
                </w:tcPr>
                <w:p w14:paraId="55F19E18" w14:textId="77777777" w:rsidR="007A77C7" w:rsidRPr="00173170" w:rsidRDefault="007A77C7" w:rsidP="007A77C7">
                  <w:pPr>
                    <w:pStyle w:val="Months"/>
                    <w:jc w:val="center"/>
                    <w:rPr>
                      <w:rFonts w:cs="Arial"/>
                      <w:noProof/>
                      <w:color w:val="EF8219"/>
                      <w:sz w:val="12"/>
                      <w:szCs w:val="12"/>
                    </w:rPr>
                  </w:pPr>
                  <w:r w:rsidRPr="00173170">
                    <w:rPr>
                      <w:rFonts w:cs="Arial"/>
                      <w:noProof/>
                      <w:color w:val="EF8219"/>
                      <w:sz w:val="12"/>
                      <w:szCs w:val="12"/>
                      <w:lang w:bidi="ru-RU"/>
                    </w:rPr>
                    <w:t>Июль</w:t>
                  </w:r>
                </w:p>
                <w:tbl>
                  <w:tblPr>
                    <w:tblStyle w:val="CalendarTable"/>
                    <w:tblW w:w="497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67"/>
                    <w:gridCol w:w="169"/>
                    <w:gridCol w:w="169"/>
                    <w:gridCol w:w="168"/>
                    <w:gridCol w:w="168"/>
                    <w:gridCol w:w="168"/>
                    <w:gridCol w:w="166"/>
                  </w:tblGrid>
                  <w:tr w:rsidR="007A77C7" w:rsidRPr="007A77C7" w14:paraId="16FABC9B" w14:textId="77777777" w:rsidTr="00391650">
                    <w:trPr>
                      <w:trHeight w:val="41"/>
                    </w:trPr>
                    <w:tc>
                      <w:tcPr>
                        <w:tcW w:w="711" w:type="pct"/>
                        <w:shd w:val="clear" w:color="auto" w:fill="EF8219"/>
                        <w:vAlign w:val="center"/>
                      </w:tcPr>
                      <w:p w14:paraId="314AE6B8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9" w:type="pct"/>
                        <w:shd w:val="clear" w:color="auto" w:fill="EF8219"/>
                        <w:vAlign w:val="center"/>
                      </w:tcPr>
                      <w:p w14:paraId="2181FF2E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9" w:type="pct"/>
                        <w:shd w:val="clear" w:color="auto" w:fill="EF8219"/>
                        <w:vAlign w:val="center"/>
                      </w:tcPr>
                      <w:p w14:paraId="1327557D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5" w:type="pct"/>
                        <w:shd w:val="clear" w:color="auto" w:fill="EF8219"/>
                        <w:vAlign w:val="center"/>
                      </w:tcPr>
                      <w:p w14:paraId="670764B7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5" w:type="pct"/>
                        <w:shd w:val="clear" w:color="auto" w:fill="EF8219"/>
                        <w:vAlign w:val="center"/>
                      </w:tcPr>
                      <w:p w14:paraId="21AFA530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5" w:type="pct"/>
                        <w:shd w:val="clear" w:color="auto" w:fill="EF8219"/>
                        <w:vAlign w:val="center"/>
                      </w:tcPr>
                      <w:p w14:paraId="6A60DAB5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6" w:type="pct"/>
                        <w:shd w:val="clear" w:color="auto" w:fill="EF8219"/>
                        <w:vAlign w:val="center"/>
                      </w:tcPr>
                      <w:p w14:paraId="20B33B68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7A77C7" w:rsidRPr="007A77C7" w14:paraId="7F2E6634" w14:textId="77777777" w:rsidTr="00391650">
                    <w:trPr>
                      <w:trHeight w:val="122"/>
                    </w:trPr>
                    <w:tc>
                      <w:tcPr>
                        <w:tcW w:w="711" w:type="pct"/>
                        <w:shd w:val="clear" w:color="auto" w:fill="auto"/>
                      </w:tcPr>
                      <w:p w14:paraId="2C224626" w14:textId="442E19E2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MonthStart7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пятница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“понедельник" 1 ""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39E9F05A" w14:textId="1919D0D6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MonthStart7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пятница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“вторник"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6C2E41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5EB690A6" w14:textId="6930D3D1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MonthStart7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пятница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“среда"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6C2E41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</w:tcPr>
                      <w:p w14:paraId="1CD815FC" w14:textId="04CA6C2A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MonthStart7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пятница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“четверг"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866F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</w:tcPr>
                      <w:p w14:paraId="28D02AAE" w14:textId="0D40AA5F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MonthStart7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пятница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= “пятница"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</w:tcPr>
                      <w:p w14:paraId="55022FA6" w14:textId="672634A5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DocVariable MonthStart7 \@ dddd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>пятница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= “суббота" 1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=E2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>1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=E2+1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t>2</w: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</w:tcPr>
                      <w:p w14:paraId="4FEAD65C" w14:textId="2300713A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DocVariable MonthStart7 \@ dddd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>пятница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= “воскресенье" 1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=F2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=F2+1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t>3</w: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4187962A" w14:textId="77777777" w:rsidTr="00391650">
                    <w:trPr>
                      <w:trHeight w:val="122"/>
                    </w:trPr>
                    <w:tc>
                      <w:tcPr>
                        <w:tcW w:w="711" w:type="pct"/>
                        <w:shd w:val="clear" w:color="auto" w:fill="auto"/>
                      </w:tcPr>
                      <w:p w14:paraId="3213D07A" w14:textId="3CC136D1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4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3D31AE43" w14:textId="299F6798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5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35F7274B" w14:textId="756760A5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6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</w:tcPr>
                      <w:p w14:paraId="65AB31C0" w14:textId="32A0E16D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7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</w:tcPr>
                      <w:p w14:paraId="73A073DB" w14:textId="2E4D7FCD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8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</w:tcPr>
                      <w:p w14:paraId="6D8981FB" w14:textId="433A7AFC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=E3+1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t>9</w: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</w:tcPr>
                      <w:p w14:paraId="4F4C69E7" w14:textId="7CB6E464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=F3+1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t>10</w: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2E1B0C39" w14:textId="77777777" w:rsidTr="00391650">
                    <w:trPr>
                      <w:trHeight w:val="122"/>
                    </w:trPr>
                    <w:tc>
                      <w:tcPr>
                        <w:tcW w:w="711" w:type="pct"/>
                        <w:shd w:val="clear" w:color="auto" w:fill="auto"/>
                      </w:tcPr>
                      <w:p w14:paraId="09989B88" w14:textId="26D2237D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3E9374D1" w14:textId="5BE7A574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12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39F5498C" w14:textId="3E0863AC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13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</w:tcPr>
                      <w:p w14:paraId="12134E9D" w14:textId="735521F0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14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</w:tcPr>
                      <w:p w14:paraId="09BB8CD8" w14:textId="45B81E2D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15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</w:tcPr>
                      <w:p w14:paraId="7B16E998" w14:textId="696ED27A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=E4+1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t>16</w: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</w:tcPr>
                      <w:p w14:paraId="390C7616" w14:textId="5C920605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=F4+1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t>17</w: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0441BEF2" w14:textId="77777777" w:rsidTr="00391650">
                    <w:trPr>
                      <w:trHeight w:val="122"/>
                    </w:trPr>
                    <w:tc>
                      <w:tcPr>
                        <w:tcW w:w="711" w:type="pct"/>
                        <w:shd w:val="clear" w:color="auto" w:fill="auto"/>
                      </w:tcPr>
                      <w:p w14:paraId="5EB0C591" w14:textId="6E25C411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18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3E9823DE" w14:textId="56548CE3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19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6DA4CD78" w14:textId="175B3950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20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</w:tcPr>
                      <w:p w14:paraId="666B5BEB" w14:textId="562FF6CF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</w:tcPr>
                      <w:p w14:paraId="3FB232CB" w14:textId="1DA6000E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22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</w:tcPr>
                      <w:p w14:paraId="32536938" w14:textId="782BD5F4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=E5+1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t>23</w: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</w:tcPr>
                      <w:p w14:paraId="44F84A28" w14:textId="7936DD6B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=F5+1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t>24</w: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2ACAE3D7" w14:textId="77777777" w:rsidTr="00391650">
                    <w:trPr>
                      <w:trHeight w:val="122"/>
                    </w:trPr>
                    <w:tc>
                      <w:tcPr>
                        <w:tcW w:w="711" w:type="pct"/>
                        <w:shd w:val="clear" w:color="auto" w:fill="auto"/>
                      </w:tcPr>
                      <w:p w14:paraId="6946F84B" w14:textId="773F0545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24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24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MonthEnd7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25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62B03FCB" w14:textId="7474DCEA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MonthEnd7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26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1E8C33D4" w14:textId="248F04B9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MonthEnd7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27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</w:tcPr>
                      <w:p w14:paraId="03AD00C5" w14:textId="029B50E2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MonthEnd7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28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</w:tcPr>
                      <w:p w14:paraId="1F033440" w14:textId="53225685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MonthEnd7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29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</w:tcPr>
                      <w:p w14:paraId="58F834F2" w14:textId="1D78A46B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=E6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=E6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DocVariable MonthEnd7 \@ d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=E6+1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F772D8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F772D8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t>30</w: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</w:tcPr>
                      <w:p w14:paraId="4513FC82" w14:textId="3068BB9A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=F6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=F6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DocVariable MonthEnd7 \@ d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=F6+1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DB089B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DB089B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t>31</w: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58DEDEB6" w14:textId="77777777" w:rsidTr="00391650">
                    <w:trPr>
                      <w:trHeight w:val="122"/>
                    </w:trPr>
                    <w:tc>
                      <w:tcPr>
                        <w:tcW w:w="711" w:type="pct"/>
                        <w:shd w:val="clear" w:color="auto" w:fill="auto"/>
                      </w:tcPr>
                      <w:p w14:paraId="44937610" w14:textId="1AF7E761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MonthEnd7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F38A6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68251E2D" w14:textId="6582899A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F38A6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MonthEnd7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F38A6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7303806F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auto"/>
                      </w:tcPr>
                      <w:p w14:paraId="6863053A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auto"/>
                      </w:tcPr>
                      <w:p w14:paraId="39CC7948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auto"/>
                      </w:tcPr>
                      <w:p w14:paraId="7455989E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06" w:type="pct"/>
                        <w:shd w:val="clear" w:color="auto" w:fill="auto"/>
                      </w:tcPr>
                      <w:p w14:paraId="12CCE0F5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 w14:paraId="6FE52103" w14:textId="77777777" w:rsidR="007A77C7" w:rsidRPr="007A77C7" w:rsidRDefault="007A77C7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43B06D"/>
                      <w:sz w:val="10"/>
                      <w:szCs w:val="10"/>
                      <w:lang w:bidi="ru-RU"/>
                    </w:rPr>
                  </w:pPr>
                </w:p>
              </w:tc>
              <w:tc>
                <w:tcPr>
                  <w:tcW w:w="417" w:type="pct"/>
                </w:tcPr>
                <w:p w14:paraId="77F27F36" w14:textId="77777777" w:rsidR="007A77C7" w:rsidRPr="00173170" w:rsidRDefault="007A77C7" w:rsidP="007A77C7">
                  <w:pPr>
                    <w:pStyle w:val="Months"/>
                    <w:jc w:val="center"/>
                    <w:rPr>
                      <w:rFonts w:cs="Arial"/>
                      <w:noProof/>
                      <w:color w:val="E74C4A"/>
                      <w:sz w:val="12"/>
                      <w:szCs w:val="12"/>
                    </w:rPr>
                  </w:pPr>
                  <w:r w:rsidRPr="00173170">
                    <w:rPr>
                      <w:rFonts w:cs="Arial"/>
                      <w:noProof/>
                      <w:color w:val="E74C4A"/>
                      <w:sz w:val="12"/>
                      <w:szCs w:val="12"/>
                      <w:lang w:bidi="ru-RU"/>
                    </w:rPr>
                    <w:t>Август</w:t>
                  </w:r>
                </w:p>
                <w:tbl>
                  <w:tblPr>
                    <w:tblStyle w:val="CalendarTable"/>
                    <w:tblW w:w="497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68"/>
                    <w:gridCol w:w="169"/>
                    <w:gridCol w:w="168"/>
                    <w:gridCol w:w="168"/>
                    <w:gridCol w:w="168"/>
                    <w:gridCol w:w="168"/>
                    <w:gridCol w:w="166"/>
                  </w:tblGrid>
                  <w:tr w:rsidR="005D63C4" w:rsidRPr="007A77C7" w14:paraId="6187B037" w14:textId="77777777" w:rsidTr="00391650">
                    <w:trPr>
                      <w:trHeight w:val="41"/>
                    </w:trPr>
                    <w:tc>
                      <w:tcPr>
                        <w:tcW w:w="715" w:type="pct"/>
                        <w:shd w:val="clear" w:color="auto" w:fill="E74C4A"/>
                        <w:vAlign w:val="center"/>
                      </w:tcPr>
                      <w:p w14:paraId="2D072DEF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9" w:type="pct"/>
                        <w:shd w:val="clear" w:color="auto" w:fill="E74C4A"/>
                        <w:vAlign w:val="center"/>
                      </w:tcPr>
                      <w:p w14:paraId="0779F249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5" w:type="pct"/>
                        <w:shd w:val="clear" w:color="auto" w:fill="E74C4A"/>
                        <w:vAlign w:val="center"/>
                      </w:tcPr>
                      <w:p w14:paraId="6C50806E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5" w:type="pct"/>
                        <w:shd w:val="clear" w:color="auto" w:fill="E74C4A"/>
                        <w:vAlign w:val="center"/>
                      </w:tcPr>
                      <w:p w14:paraId="675BF8B7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5" w:type="pct"/>
                        <w:shd w:val="clear" w:color="auto" w:fill="E74C4A"/>
                        <w:vAlign w:val="center"/>
                      </w:tcPr>
                      <w:p w14:paraId="4E616EF4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5" w:type="pct"/>
                        <w:shd w:val="clear" w:color="auto" w:fill="E74C4A"/>
                        <w:vAlign w:val="center"/>
                      </w:tcPr>
                      <w:p w14:paraId="0AEA64C1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6" w:type="pct"/>
                        <w:shd w:val="clear" w:color="auto" w:fill="E74C4A"/>
                        <w:vAlign w:val="center"/>
                      </w:tcPr>
                      <w:p w14:paraId="5D27F8FB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7A77C7" w:rsidRPr="007A77C7" w14:paraId="40D06FA3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2D801190" w14:textId="52B58E3F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MonthStart8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понедельник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“понедельник" 1 ""</w:instrText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52E8427" w14:textId="202472DF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MonthStart8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понедельник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“вторник"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490808C" w14:textId="7DD57320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MonthStart8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понедельник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“среда"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3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6A02D10" w14:textId="5D4C0FA2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MonthStart8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понедельник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“четверг"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4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4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4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9ED8D1D" w14:textId="052A2D8E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MonthStart8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понедельник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= “пятница"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4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5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694B6441" w14:textId="45BE9E6F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DocVariable MonthStart8 \@ dddd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>понедельник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= “суббота" 1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=E2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>5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=E2+1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>6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DB089B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>6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DB089B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t>6</w: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0C51FFD6" w14:textId="3BB9E474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DocVariable MonthStart8 \@ dddd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>понедельник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= “воскресенье" 1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=F2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>6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=F2+1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>7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>7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t>7</w: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78706DA0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17579137" w14:textId="2F466CB8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8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56AAC05" w14:textId="28F65279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9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85608C5" w14:textId="3CD9203C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10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79B35F2" w14:textId="23913475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78717095" w14:textId="6113124C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12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2F90502" w14:textId="4AB564FA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=E3+1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t>13</w: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1641E164" w14:textId="24E5A98D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=F3+1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t>14</w: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5889F21C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C2A8B17" w14:textId="1990133C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15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7269D7D" w14:textId="4AF0DE3C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16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7F749DB9" w14:textId="7D41E50A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17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7D3AFD4" w14:textId="6DF0EC51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18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4F0D27F7" w14:textId="71B022E3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19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46C3014D" w14:textId="1E185063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=E4+1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t>20</w: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4215C741" w14:textId="525E4A66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=F4+1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t>21</w: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1DFFAB33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F1A12C9" w14:textId="202076BC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22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64F7119" w14:textId="49C88C46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23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10B2C23F" w14:textId="5E69EBEA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24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4D2AF86" w14:textId="424FEC1D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25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11A469D8" w14:textId="24F07CF8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26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6B7D45DA" w14:textId="777EC8C3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=E5+1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t>27</w: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3FEDB9DA" w14:textId="6205950E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=F5+1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t>28</w: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33CA4CEA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7457968C" w14:textId="5DD12AD1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MonthEnd8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29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F375C96" w14:textId="7D40A860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MonthEnd8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30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69E7DDB3" w14:textId="4C2A1511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MonthEnd8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31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7F311BDA" w14:textId="6B39612C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MonthEnd8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1A0675C1" w14:textId="0E7A1A4C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MonthEnd8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4E034D3" w14:textId="1957F67D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=E6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=E6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DocVariable MonthEnd8 \@ d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=E6+1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28572F9C" w14:textId="79288DAC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=F6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=F6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DocVariable MonthEnd8 \@ d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=F6+1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06BBE028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72F56D4B" w14:textId="57814AD5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MonthEnd8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C6ED09B" w14:textId="53335E6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MonthEnd8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245959C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2897091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7DB03DEB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6D445901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72176649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 w14:paraId="0B37100A" w14:textId="77777777" w:rsidR="007A77C7" w:rsidRPr="007A77C7" w:rsidRDefault="007A77C7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43B06D"/>
                      <w:sz w:val="10"/>
                      <w:szCs w:val="10"/>
                      <w:lang w:bidi="ru-RU"/>
                    </w:rPr>
                  </w:pPr>
                </w:p>
              </w:tc>
              <w:tc>
                <w:tcPr>
                  <w:tcW w:w="417" w:type="pct"/>
                </w:tcPr>
                <w:p w14:paraId="437F5C69" w14:textId="77777777" w:rsidR="007A77C7" w:rsidRPr="00173170" w:rsidRDefault="007A77C7" w:rsidP="007A77C7">
                  <w:pPr>
                    <w:pStyle w:val="Months"/>
                    <w:jc w:val="center"/>
                    <w:rPr>
                      <w:rFonts w:cs="Arial"/>
                      <w:noProof/>
                      <w:color w:val="CF6C80"/>
                      <w:sz w:val="12"/>
                      <w:szCs w:val="12"/>
                    </w:rPr>
                  </w:pPr>
                  <w:r w:rsidRPr="00173170">
                    <w:rPr>
                      <w:rFonts w:cs="Arial"/>
                      <w:noProof/>
                      <w:color w:val="CF6C80"/>
                      <w:sz w:val="12"/>
                      <w:szCs w:val="12"/>
                      <w:lang w:bidi="ru-RU"/>
                    </w:rPr>
                    <w:t>Сентябрь</w:t>
                  </w:r>
                </w:p>
                <w:tbl>
                  <w:tblPr>
                    <w:tblStyle w:val="CalendarTable"/>
                    <w:tblW w:w="497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68"/>
                    <w:gridCol w:w="169"/>
                    <w:gridCol w:w="168"/>
                    <w:gridCol w:w="168"/>
                    <w:gridCol w:w="168"/>
                    <w:gridCol w:w="168"/>
                    <w:gridCol w:w="166"/>
                  </w:tblGrid>
                  <w:tr w:rsidR="005D63C4" w:rsidRPr="007A77C7" w14:paraId="6DE9FD20" w14:textId="77777777" w:rsidTr="00391650">
                    <w:trPr>
                      <w:trHeight w:val="41"/>
                    </w:trPr>
                    <w:tc>
                      <w:tcPr>
                        <w:tcW w:w="715" w:type="pct"/>
                        <w:shd w:val="clear" w:color="auto" w:fill="CF6C80"/>
                        <w:vAlign w:val="center"/>
                      </w:tcPr>
                      <w:p w14:paraId="0809012A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9" w:type="pct"/>
                        <w:shd w:val="clear" w:color="auto" w:fill="CF6C80"/>
                        <w:vAlign w:val="center"/>
                      </w:tcPr>
                      <w:p w14:paraId="5C7E53A4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5" w:type="pct"/>
                        <w:shd w:val="clear" w:color="auto" w:fill="CF6C80"/>
                        <w:vAlign w:val="center"/>
                      </w:tcPr>
                      <w:p w14:paraId="755B9AEF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5" w:type="pct"/>
                        <w:shd w:val="clear" w:color="auto" w:fill="CF6C80"/>
                        <w:vAlign w:val="center"/>
                      </w:tcPr>
                      <w:p w14:paraId="5653B34A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5" w:type="pct"/>
                        <w:shd w:val="clear" w:color="auto" w:fill="CF6C80"/>
                        <w:vAlign w:val="center"/>
                      </w:tcPr>
                      <w:p w14:paraId="64121072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5" w:type="pct"/>
                        <w:shd w:val="clear" w:color="auto" w:fill="CF6C80"/>
                        <w:vAlign w:val="center"/>
                      </w:tcPr>
                      <w:p w14:paraId="240DDB34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6" w:type="pct"/>
                        <w:shd w:val="clear" w:color="auto" w:fill="CF6C80"/>
                        <w:vAlign w:val="center"/>
                      </w:tcPr>
                      <w:p w14:paraId="429F220C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7A77C7" w:rsidRPr="007A77C7" w14:paraId="5151BED0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44A09B80" w14:textId="5B08D95C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MonthStart9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четверг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“понедельник" 1 ""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07A6679" w14:textId="02CE4C59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MonthStart9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четверг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“вторник"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F38A6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2BA1C27" w14:textId="2DDF0D0F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MonthStart9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четверг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“среда"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866F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48D6E919" w14:textId="1E15E391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MonthStart9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четверг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“четверг"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77B93141" w14:textId="3AC5438D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MonthStart9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четверг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= “пятница"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16A38E44" w14:textId="24AE1BCF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DocVariable MonthStart9 \@ dddd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>четверг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= “суббота" 1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=E2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=E2+1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t>3</w: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1B957FBA" w14:textId="3D405F94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DocVariable MonthStart9 \@ dddd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>четверг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= “воскресенье" 1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=F2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=F2+1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>4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>4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t>4</w: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6B4A3FAF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48120CE6" w14:textId="28057473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5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785BD80" w14:textId="676D5E7D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6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60C3D18E" w14:textId="3C3FC8EC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7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34B30BE" w14:textId="3DD53B5F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8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699C20B" w14:textId="7718A066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9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3B5CB61" w14:textId="36C8A4D0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=E3+1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t>10</w: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0048289A" w14:textId="00DCD3F8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=F3+1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t>11</w: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1EB17376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1A7A0F12" w14:textId="041453C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12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7A0D604" w14:textId="6C617A1E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13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03F454C" w14:textId="1E6399C8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14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26525964" w14:textId="5E98151A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15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403C1091" w14:textId="2772FF89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16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B547034" w14:textId="069D1B5F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=E4+1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t>17</w: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51615973" w14:textId="46ECD682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=F4+1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t>18</w: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5B540DEF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18A731D0" w14:textId="7444BD0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19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12EB806" w14:textId="11FD4D2B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20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856B89D" w14:textId="5E2C0C05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11F5313C" w14:textId="5DA85AEB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22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66E883E" w14:textId="17C5DF63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23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96D63E6" w14:textId="2CCF6D13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=E5+1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t>24</w: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549E634B" w14:textId="69902A5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=F5+1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t>25</w: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28B664AB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42A773EC" w14:textId="6C84FEC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MonthEnd9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26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D17065E" w14:textId="4D56FF7E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MonthEnd9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27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675C119F" w14:textId="48AF006B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MonthEnd9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28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21CF9EC" w14:textId="1F35BFE8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MonthEnd9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29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CACA18F" w14:textId="0512F431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MonthEnd9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30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45BEC816" w14:textId="54CC3D22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=E6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=E6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DocVariable MonthEnd9 \@ d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=E6+1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6C2E41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430EC55D" w14:textId="04A14EF0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=F6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=F6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6C2E41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DocVariable MonthEnd9 \@ d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6C2E41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=F6+1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6C2E41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6C2E41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4FD74EDD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7840AC77" w14:textId="7EF6A801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6C2E41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MonthEnd9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6C2E41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6C2E41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6C2E41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42541D9" w14:textId="19821723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6C2E41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MonthEnd9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6C2E41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45BFBFA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7DE46A3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548CA7D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48CC6C5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37B25799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 w14:paraId="46DA2C39" w14:textId="77777777" w:rsidR="007A77C7" w:rsidRPr="007A77C7" w:rsidRDefault="007A77C7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43B06D"/>
                      <w:sz w:val="10"/>
                      <w:szCs w:val="10"/>
                      <w:lang w:bidi="ru-RU"/>
                    </w:rPr>
                  </w:pPr>
                </w:p>
              </w:tc>
              <w:tc>
                <w:tcPr>
                  <w:tcW w:w="417" w:type="pct"/>
                </w:tcPr>
                <w:p w14:paraId="02A07094" w14:textId="77777777" w:rsidR="007A77C7" w:rsidRPr="00173170" w:rsidRDefault="007A77C7" w:rsidP="007A77C7">
                  <w:pPr>
                    <w:pStyle w:val="Months"/>
                    <w:jc w:val="center"/>
                    <w:rPr>
                      <w:rFonts w:cs="Arial"/>
                      <w:noProof/>
                      <w:color w:val="996A8E"/>
                      <w:sz w:val="12"/>
                      <w:szCs w:val="12"/>
                    </w:rPr>
                  </w:pPr>
                  <w:r w:rsidRPr="00173170">
                    <w:rPr>
                      <w:rFonts w:cs="Arial"/>
                      <w:noProof/>
                      <w:color w:val="996A8E"/>
                      <w:sz w:val="12"/>
                      <w:szCs w:val="12"/>
                      <w:lang w:bidi="ru-RU"/>
                    </w:rPr>
                    <w:t>Октябрь</w:t>
                  </w:r>
                </w:p>
                <w:tbl>
                  <w:tblPr>
                    <w:tblStyle w:val="CalendarTable"/>
                    <w:tblW w:w="497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67"/>
                    <w:gridCol w:w="169"/>
                    <w:gridCol w:w="169"/>
                    <w:gridCol w:w="168"/>
                    <w:gridCol w:w="168"/>
                    <w:gridCol w:w="168"/>
                    <w:gridCol w:w="166"/>
                  </w:tblGrid>
                  <w:tr w:rsidR="007A77C7" w:rsidRPr="007A77C7" w14:paraId="66B5E83C" w14:textId="77777777" w:rsidTr="00391650">
                    <w:trPr>
                      <w:trHeight w:val="41"/>
                    </w:trPr>
                    <w:tc>
                      <w:tcPr>
                        <w:tcW w:w="711" w:type="pct"/>
                        <w:shd w:val="clear" w:color="auto" w:fill="996A8E"/>
                        <w:vAlign w:val="center"/>
                      </w:tcPr>
                      <w:p w14:paraId="600BA060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9" w:type="pct"/>
                        <w:shd w:val="clear" w:color="auto" w:fill="996A8E"/>
                        <w:vAlign w:val="center"/>
                      </w:tcPr>
                      <w:p w14:paraId="39146F13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9" w:type="pct"/>
                        <w:shd w:val="clear" w:color="auto" w:fill="996A8E"/>
                        <w:vAlign w:val="center"/>
                      </w:tcPr>
                      <w:p w14:paraId="5FF60178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5" w:type="pct"/>
                        <w:shd w:val="clear" w:color="auto" w:fill="996A8E"/>
                        <w:vAlign w:val="center"/>
                      </w:tcPr>
                      <w:p w14:paraId="7BA34310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5" w:type="pct"/>
                        <w:shd w:val="clear" w:color="auto" w:fill="996A8E"/>
                        <w:vAlign w:val="center"/>
                      </w:tcPr>
                      <w:p w14:paraId="4150C149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5" w:type="pct"/>
                        <w:shd w:val="clear" w:color="auto" w:fill="996A8E"/>
                        <w:vAlign w:val="center"/>
                      </w:tcPr>
                      <w:p w14:paraId="5213ECC1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6" w:type="pct"/>
                        <w:shd w:val="clear" w:color="auto" w:fill="996A8E"/>
                        <w:vAlign w:val="center"/>
                      </w:tcPr>
                      <w:p w14:paraId="616E7CC8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7A77C7" w:rsidRPr="007A77C7" w14:paraId="51BFD937" w14:textId="77777777" w:rsidTr="00391650">
                    <w:trPr>
                      <w:trHeight w:val="122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6B9B2EFE" w14:textId="3280DF96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MonthStart10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суббота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“понедельник" 1 ""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B66C760" w14:textId="02CE3952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MonthStart10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суббота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“вторник"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0FB8683" w14:textId="1EDE1888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MonthStart10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суббота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“среда"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6C2E41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7C644B38" w14:textId="711C299E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MonthStart10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суббота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“четверг"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6C2E41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2EA69875" w14:textId="4C83A90A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MonthStart10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суббота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= “пятница"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866F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483396BF" w14:textId="5E397FC1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DocVariable MonthStart10 \@ dddd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>суббота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= “суббота" 1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=E2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>1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=E2+1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t>1</w: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7E2AF9D8" w14:textId="4D40E2BF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DocVariable MonthStart10 \@ dddd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>суббота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= “воскресенье" 1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=F2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>1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=F2+1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t>2</w: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72FE1D8E" w14:textId="77777777" w:rsidTr="00391650">
                    <w:trPr>
                      <w:trHeight w:val="122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47FCF5A9" w14:textId="4DD81A6A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3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E6936B3" w14:textId="4B1F7DAC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4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56456DB" w14:textId="32A6FE08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5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6564E3A0" w14:textId="13DD9003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6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6A7D69AF" w14:textId="0112507D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7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684C4260" w14:textId="29847CFD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=E3+1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t>8</w: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509B5AFB" w14:textId="6FA846BE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=F3+1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t>9</w: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77B1DE36" w14:textId="77777777" w:rsidTr="00391650">
                    <w:trPr>
                      <w:trHeight w:val="122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19C0D0A4" w14:textId="3F1DAE18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10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510E764" w14:textId="2B5DE10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489A991" w14:textId="3750189B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12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703AE907" w14:textId="48DAA9D3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13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1F0AAB14" w14:textId="4B23D81F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14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7751E9B7" w14:textId="26BFF3AC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=E4+1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t>15</w: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1C800E50" w14:textId="1FD69CAD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=F4+1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t>16</w: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3616AAF1" w14:textId="77777777" w:rsidTr="00391650">
                    <w:trPr>
                      <w:trHeight w:val="122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7DA6C4EF" w14:textId="0CC6AD33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17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1DE06D4" w14:textId="42A75D76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18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DB8AC30" w14:textId="462CD6AB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19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70B2779E" w14:textId="08B3084E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20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9A3D280" w14:textId="0BEB33F6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6CCF33C4" w14:textId="658743A3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=E5+1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t>22</w: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6401DA0A" w14:textId="15299E95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=F5+1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t>23</w: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1460969D" w14:textId="77777777" w:rsidTr="00391650">
                    <w:trPr>
                      <w:trHeight w:val="122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1EA8BC50" w14:textId="79B9C95C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MonthEnd10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24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24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24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A4D1DF5" w14:textId="1253B99D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24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24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MonthEnd10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25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B831221" w14:textId="294EBD98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MonthEnd10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26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E5B3276" w14:textId="19233EB2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MonthEnd10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27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4BABB4BB" w14:textId="1A858B41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MonthEnd10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28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154137F0" w14:textId="3528C92F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=E6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=E6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DocVariable MonthEnd10 \@ d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=E6+1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t>29</w: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020BA90A" w14:textId="0CE802D1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=F6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=F6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DocVariable MonthEnd10 \@ d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=F6+1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F772D8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F772D8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t>30</w: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377E897F" w14:textId="77777777" w:rsidTr="00391650">
                    <w:trPr>
                      <w:trHeight w:val="122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587EBE6E" w14:textId="64113BB9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MonthEnd10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31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15C780D" w14:textId="72098DDA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MonthEnd10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F38A6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3764864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BC3EA9D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760C4B0B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0A7E62C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54360584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 w14:paraId="561BE25C" w14:textId="77777777" w:rsidR="007A77C7" w:rsidRPr="007A77C7" w:rsidRDefault="007A77C7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43B06D"/>
                      <w:sz w:val="10"/>
                      <w:szCs w:val="10"/>
                      <w:lang w:bidi="ru-RU"/>
                    </w:rPr>
                  </w:pPr>
                </w:p>
              </w:tc>
              <w:tc>
                <w:tcPr>
                  <w:tcW w:w="417" w:type="pct"/>
                </w:tcPr>
                <w:p w14:paraId="7E2A9124" w14:textId="77777777" w:rsidR="007A77C7" w:rsidRPr="00173170" w:rsidRDefault="007A77C7" w:rsidP="007A77C7">
                  <w:pPr>
                    <w:pStyle w:val="Months"/>
                    <w:jc w:val="center"/>
                    <w:rPr>
                      <w:rFonts w:cs="Arial"/>
                      <w:noProof/>
                      <w:color w:val="6A7FB8"/>
                      <w:sz w:val="12"/>
                      <w:szCs w:val="12"/>
                    </w:rPr>
                  </w:pPr>
                  <w:r w:rsidRPr="00173170">
                    <w:rPr>
                      <w:rFonts w:cs="Arial"/>
                      <w:noProof/>
                      <w:color w:val="6A7FB8"/>
                      <w:sz w:val="12"/>
                      <w:szCs w:val="12"/>
                      <w:lang w:bidi="ru-RU"/>
                    </w:rPr>
                    <w:t>Ноябрь</w:t>
                  </w:r>
                </w:p>
                <w:tbl>
                  <w:tblPr>
                    <w:tblStyle w:val="CalendarTable"/>
                    <w:tblW w:w="497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68"/>
                    <w:gridCol w:w="169"/>
                    <w:gridCol w:w="168"/>
                    <w:gridCol w:w="168"/>
                    <w:gridCol w:w="168"/>
                    <w:gridCol w:w="168"/>
                    <w:gridCol w:w="166"/>
                  </w:tblGrid>
                  <w:tr w:rsidR="005D63C4" w:rsidRPr="007A77C7" w14:paraId="4BE00F4F" w14:textId="77777777" w:rsidTr="00391650">
                    <w:trPr>
                      <w:trHeight w:val="41"/>
                    </w:trPr>
                    <w:tc>
                      <w:tcPr>
                        <w:tcW w:w="715" w:type="pct"/>
                        <w:shd w:val="clear" w:color="auto" w:fill="6A7FB8"/>
                        <w:vAlign w:val="center"/>
                      </w:tcPr>
                      <w:p w14:paraId="420F04CB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9" w:type="pct"/>
                        <w:shd w:val="clear" w:color="auto" w:fill="6A7FB8"/>
                        <w:vAlign w:val="center"/>
                      </w:tcPr>
                      <w:p w14:paraId="5537BD2E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5" w:type="pct"/>
                        <w:shd w:val="clear" w:color="auto" w:fill="6A7FB8"/>
                        <w:vAlign w:val="center"/>
                      </w:tcPr>
                      <w:p w14:paraId="56617AF5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5" w:type="pct"/>
                        <w:shd w:val="clear" w:color="auto" w:fill="6A7FB8"/>
                        <w:vAlign w:val="center"/>
                      </w:tcPr>
                      <w:p w14:paraId="74B6DC65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5" w:type="pct"/>
                        <w:shd w:val="clear" w:color="auto" w:fill="6A7FB8"/>
                        <w:vAlign w:val="center"/>
                      </w:tcPr>
                      <w:p w14:paraId="26321544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5" w:type="pct"/>
                        <w:shd w:val="clear" w:color="auto" w:fill="6A7FB8"/>
                        <w:vAlign w:val="center"/>
                      </w:tcPr>
                      <w:p w14:paraId="6A668DDE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6" w:type="pct"/>
                        <w:shd w:val="clear" w:color="auto" w:fill="6A7FB8"/>
                        <w:vAlign w:val="center"/>
                      </w:tcPr>
                      <w:p w14:paraId="7B5D7861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7A77C7" w:rsidRPr="007A77C7" w14:paraId="4305003B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6DB81D18" w14:textId="67D6B00B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MonthStart11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вторник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“понедельник" 1 ""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B4101ED" w14:textId="49FBC912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MonthStart11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вторник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“вторник"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17F3C3A2" w14:textId="26BE0A4F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MonthStart11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вторник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“среда"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7DA4CBDB" w14:textId="21D2BFD9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MonthStart11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вторник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“четверг"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3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62D7EA1" w14:textId="6B2095E6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MonthStart11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вторник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= “пятница"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4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4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4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A5FB9E3" w14:textId="72E6CDE0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DocVariable MonthStart11 \@ dddd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>вторник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= “суббота" 1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=E2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>4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=E2+1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>5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F772D8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>5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F772D8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t>5</w: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156AF350" w14:textId="71B236AE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DocVariable MonthStart11 \@ dddd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>вторник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= “воскресенье" 1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=F2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>5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=F2+1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>6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>6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t>6</w: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70A5D68A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1E6ABCE" w14:textId="62BAA5FB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7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959C58A" w14:textId="694EF2F9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8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3FC38D2" w14:textId="784CAA13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9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7E1C8329" w14:textId="2C775B3F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10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26E0C8E9" w14:textId="2B34C7FF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188866CB" w14:textId="6D8F672E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=E3+1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t>12</w: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43DC2C8C" w14:textId="1FEDB7E6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=F3+1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t>13</w: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5527A0BB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25246A9D" w14:textId="195D4F89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14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11AD3E5" w14:textId="22CE8094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15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7D3F96E9" w14:textId="7084AE42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16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B8D549F" w14:textId="72FC9534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17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47F40D09" w14:textId="7143B23B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18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78A4F1BA" w14:textId="6322637B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=E4+1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t>19</w: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6ADA5624" w14:textId="30EE61B9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=F4+1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t>20</w: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787E5C80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6C4E174C" w14:textId="4462A52E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AE0B7FF" w14:textId="0105978B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22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69FF6F00" w14:textId="07A797DE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23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7524A24" w14:textId="3229D55E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24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7AF2F335" w14:textId="24860076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25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56937EE" w14:textId="173569FB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=E5+1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t>26</w: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40939315" w14:textId="7700352E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=F5+1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t>27</w: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5687D2EF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22AF8C78" w14:textId="27E60F3E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MonthEnd11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28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3AC95B6" w14:textId="2AA3069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MonthEnd11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29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4EF830D9" w14:textId="2F54E281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MonthEnd11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30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2276C47C" w14:textId="2C5DEEDC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MonthEnd11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866F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415C7FBF" w14:textId="0344E475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866F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MonthEnd11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866F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866F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866F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149D8CCB" w14:textId="16224F4B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=E6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=E6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866FB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DocVariable MonthEnd11 \@ d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866FB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=E6+1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866FB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866FB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7B2F0961" w14:textId="0B589F9A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=F6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=F6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866FB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DocVariable MonthEnd11 \@ d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866FB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=F6+1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866FB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866FB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64C17A48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3B40F0A" w14:textId="433FDBD2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866F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MonthEnd11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866F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866F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866F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DB1C1E9" w14:textId="6A774CE0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866F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MonthEnd11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866F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4768C1DD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18E21A4C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5179560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64CA4D74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400A4337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 w14:paraId="6AD7BF31" w14:textId="77777777" w:rsidR="007A77C7" w:rsidRPr="007A77C7" w:rsidRDefault="007A77C7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43B06D"/>
                      <w:sz w:val="10"/>
                      <w:szCs w:val="10"/>
                      <w:lang w:bidi="ru-RU"/>
                    </w:rPr>
                  </w:pPr>
                </w:p>
              </w:tc>
              <w:tc>
                <w:tcPr>
                  <w:tcW w:w="415" w:type="pct"/>
                </w:tcPr>
                <w:p w14:paraId="26B87C59" w14:textId="77777777" w:rsidR="007A77C7" w:rsidRPr="00173170" w:rsidRDefault="007A77C7" w:rsidP="007A77C7">
                  <w:pPr>
                    <w:pStyle w:val="Months"/>
                    <w:jc w:val="center"/>
                    <w:rPr>
                      <w:rFonts w:cs="Arial"/>
                      <w:noProof/>
                      <w:color w:val="007AAB"/>
                      <w:sz w:val="12"/>
                      <w:szCs w:val="12"/>
                    </w:rPr>
                  </w:pPr>
                  <w:r w:rsidRPr="00173170">
                    <w:rPr>
                      <w:rFonts w:cs="Arial"/>
                      <w:noProof/>
                      <w:color w:val="007AAB"/>
                      <w:sz w:val="12"/>
                      <w:szCs w:val="12"/>
                      <w:lang w:bidi="ru-RU"/>
                    </w:rPr>
                    <w:t>Декабрь</w:t>
                  </w:r>
                </w:p>
                <w:tbl>
                  <w:tblPr>
                    <w:tblStyle w:val="CalendarTable"/>
                    <w:tblW w:w="497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65"/>
                    <w:gridCol w:w="167"/>
                    <w:gridCol w:w="168"/>
                    <w:gridCol w:w="168"/>
                    <w:gridCol w:w="168"/>
                    <w:gridCol w:w="168"/>
                    <w:gridCol w:w="165"/>
                  </w:tblGrid>
                  <w:tr w:rsidR="005D63C4" w:rsidRPr="007A77C7" w14:paraId="5262DDE7" w14:textId="77777777" w:rsidTr="00391650">
                    <w:trPr>
                      <w:trHeight w:val="41"/>
                    </w:trPr>
                    <w:tc>
                      <w:tcPr>
                        <w:tcW w:w="706" w:type="pct"/>
                        <w:shd w:val="clear" w:color="auto" w:fill="007AAB"/>
                        <w:vAlign w:val="center"/>
                      </w:tcPr>
                      <w:p w14:paraId="0E872F5D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4" w:type="pct"/>
                        <w:shd w:val="clear" w:color="auto" w:fill="007AAB"/>
                        <w:vAlign w:val="center"/>
                      </w:tcPr>
                      <w:p w14:paraId="7330ABC5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9" w:type="pct"/>
                        <w:shd w:val="clear" w:color="auto" w:fill="007AAB"/>
                        <w:vAlign w:val="center"/>
                      </w:tcPr>
                      <w:p w14:paraId="2D3A8C1E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9" w:type="pct"/>
                        <w:shd w:val="clear" w:color="auto" w:fill="007AAB"/>
                        <w:vAlign w:val="center"/>
                      </w:tcPr>
                      <w:p w14:paraId="3A1E35F0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9" w:type="pct"/>
                        <w:shd w:val="clear" w:color="auto" w:fill="007AAB"/>
                        <w:vAlign w:val="center"/>
                      </w:tcPr>
                      <w:p w14:paraId="34080644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9" w:type="pct"/>
                        <w:shd w:val="clear" w:color="auto" w:fill="007AAB"/>
                        <w:vAlign w:val="center"/>
                      </w:tcPr>
                      <w:p w14:paraId="32E51C85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6" w:type="pct"/>
                        <w:shd w:val="clear" w:color="auto" w:fill="007AAB"/>
                        <w:vAlign w:val="center"/>
                      </w:tcPr>
                      <w:p w14:paraId="1A83EE8A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7A77C7" w:rsidRPr="007A77C7" w14:paraId="7BD7648C" w14:textId="77777777" w:rsidTr="00391650">
                    <w:trPr>
                      <w:trHeight w:val="122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35E7C27B" w14:textId="082B7064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MonthStart12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четверг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“понедельник" 1 ""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auto"/>
                        <w:vAlign w:val="center"/>
                      </w:tcPr>
                      <w:p w14:paraId="171CC12D" w14:textId="29689808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MonthStart12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четверг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“вторник"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F38A6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52BA2AE" w14:textId="6476E3AC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MonthStart12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четверг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“среда"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866F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60CC40E" w14:textId="7B3CCB8A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MonthStart12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четверг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“четверг"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2CA1492" w14:textId="525244D2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MonthStart12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четверг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= “пятница"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D83E374" w14:textId="00479DB0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DocVariable MonthStart12 \@ dddd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>четверг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= “суббота" 1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=E2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=E2+1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t>3</w: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07B9BEBF" w14:textId="19D1B961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DocVariable MonthStart12 \@ dddd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>четверг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= “воскресенье" 1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=F2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=F2+1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>4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>4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t>4</w: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7A0EA82E" w14:textId="77777777" w:rsidTr="00391650">
                    <w:trPr>
                      <w:trHeight w:val="122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113953C9" w14:textId="228D3BA3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5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auto"/>
                        <w:vAlign w:val="center"/>
                      </w:tcPr>
                      <w:p w14:paraId="5F50027C" w14:textId="65660481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6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B7C3F4B" w14:textId="2A45FC32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7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894D779" w14:textId="56BF0930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8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11AEB69" w14:textId="4B3C5C15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9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0C60CAA" w14:textId="13E5459E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=E3+1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t>10</w: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18E0905B" w14:textId="3BD8AD34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=F3+1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t>11</w: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2261D824" w14:textId="77777777" w:rsidTr="00391650">
                    <w:trPr>
                      <w:trHeight w:val="122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1F56E499" w14:textId="07B15971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12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auto"/>
                        <w:vAlign w:val="center"/>
                      </w:tcPr>
                      <w:p w14:paraId="638C8D08" w14:textId="38ABB851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13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20B68BD" w14:textId="34399C56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14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ABDE5AA" w14:textId="31440ECC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15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2207DC7" w14:textId="46E0E404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16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3861F06" w14:textId="379249D3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=E4+1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t>17</w: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0B60F9F5" w14:textId="2DFFAF20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=F4+1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t>18</w: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655E0076" w14:textId="77777777" w:rsidTr="00391650">
                    <w:trPr>
                      <w:trHeight w:val="122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1EAD9008" w14:textId="0188FAF4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19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auto"/>
                        <w:vAlign w:val="center"/>
                      </w:tcPr>
                      <w:p w14:paraId="037B4A2B" w14:textId="26D71274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20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BD8FD22" w14:textId="24486030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E73CCF4" w14:textId="75CEDECF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22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B8A910B" w14:textId="5BC33BD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23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DEB3C20" w14:textId="5FD76B1C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=E5+1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t>24</w: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146E451C" w14:textId="18D210A0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=F5+1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t>25</w: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516BB1E9" w14:textId="77777777" w:rsidTr="00391650">
                    <w:trPr>
                      <w:trHeight w:val="122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62449F08" w14:textId="51F9A8D9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MonthEnd12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26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auto"/>
                        <w:vAlign w:val="center"/>
                      </w:tcPr>
                      <w:p w14:paraId="7D95F2E2" w14:textId="5CEEC181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MonthEnd12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27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C93C767" w14:textId="34210851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MonthEnd12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28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C55ABA2" w14:textId="4E8F0A09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MonthEnd12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29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DA65161" w14:textId="5D5B3466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MonthEnd12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30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08C9C74" w14:textId="484A0CDB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=E6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=E6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DocVariable MonthEnd12 \@ d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=E6+1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DB089B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DB089B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t>31</w: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6D5ADA0A" w14:textId="6C210B05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=F6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=F6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DocVariable MonthEnd12 \@ d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=F6+1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6C2E41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569511CF" w14:textId="77777777" w:rsidTr="00391650">
                    <w:trPr>
                      <w:trHeight w:val="122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2B951049" w14:textId="365B11DA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6C2E41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MonthEnd12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6C2E41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6C2E41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6C2E41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auto"/>
                        <w:vAlign w:val="center"/>
                      </w:tcPr>
                      <w:p w14:paraId="109E95CB" w14:textId="77AECAC0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6C2E41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MonthEnd12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6C2E41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6C2E41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6C2E41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EE534FC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A2E6FC8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2830307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718064D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3FB67AE2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 w14:paraId="4A37BD3E" w14:textId="77777777" w:rsidR="007A77C7" w:rsidRPr="007A77C7" w:rsidRDefault="007A77C7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43B06D"/>
                      <w:sz w:val="10"/>
                      <w:szCs w:val="10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D84FBB" w:rsidRDefault="00E50BDE" w:rsidP="0087060A">
            <w:pPr>
              <w:pStyle w:val="ad"/>
              <w:jc w:val="center"/>
              <w:rPr>
                <w:rFonts w:cs="Arial"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5FFF23E7" w:rsidR="00F93E3B" w:rsidRPr="00D84FBB" w:rsidRDefault="00F93E3B" w:rsidP="00391650">
      <w:pPr>
        <w:pStyle w:val="a5"/>
        <w:rPr>
          <w:rFonts w:cs="Arial"/>
          <w:noProof/>
          <w:color w:val="auto"/>
          <w:sz w:val="2"/>
          <w:szCs w:val="2"/>
        </w:rPr>
      </w:pPr>
    </w:p>
    <w:sectPr w:rsidR="00F93E3B" w:rsidRPr="00D84FBB" w:rsidSect="00F772D8">
      <w:pgSz w:w="16838" w:h="11906" w:orient="landscape" w:code="9"/>
      <w:pgMar w:top="720" w:right="720" w:bottom="567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9E3278" w14:textId="77777777" w:rsidR="00DC3F1E" w:rsidRDefault="00DC3F1E">
      <w:pPr>
        <w:spacing w:after="0"/>
      </w:pPr>
      <w:r>
        <w:separator/>
      </w:r>
    </w:p>
  </w:endnote>
  <w:endnote w:type="continuationSeparator" w:id="0">
    <w:p w14:paraId="5E5B5C7C" w14:textId="77777777" w:rsidR="00DC3F1E" w:rsidRDefault="00DC3F1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67DC72" w14:textId="77777777" w:rsidR="00DC3F1E" w:rsidRDefault="00DC3F1E">
      <w:pPr>
        <w:spacing w:after="0"/>
      </w:pPr>
      <w:r>
        <w:separator/>
      </w:r>
    </w:p>
  </w:footnote>
  <w:footnote w:type="continuationSeparator" w:id="0">
    <w:p w14:paraId="0203AE53" w14:textId="77777777" w:rsidR="00DC3F1E" w:rsidRDefault="00DC3F1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removePersonalInformation/>
  <w:removeDateAndTime/>
  <w:proofState w:spelling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320BD"/>
    <w:rsid w:val="0005357B"/>
    <w:rsid w:val="00071356"/>
    <w:rsid w:val="00097A25"/>
    <w:rsid w:val="000A5A57"/>
    <w:rsid w:val="000D5881"/>
    <w:rsid w:val="001274F3"/>
    <w:rsid w:val="00151CCE"/>
    <w:rsid w:val="00173170"/>
    <w:rsid w:val="001952A1"/>
    <w:rsid w:val="001B01F9"/>
    <w:rsid w:val="001C41F9"/>
    <w:rsid w:val="001F4992"/>
    <w:rsid w:val="00211686"/>
    <w:rsid w:val="002549DD"/>
    <w:rsid w:val="002562E7"/>
    <w:rsid w:val="00285C1D"/>
    <w:rsid w:val="002C3AAE"/>
    <w:rsid w:val="002D292B"/>
    <w:rsid w:val="00302C5D"/>
    <w:rsid w:val="003327F5"/>
    <w:rsid w:val="00340CAF"/>
    <w:rsid w:val="00391650"/>
    <w:rsid w:val="003C0D41"/>
    <w:rsid w:val="003E085C"/>
    <w:rsid w:val="003E7B3A"/>
    <w:rsid w:val="003F70D3"/>
    <w:rsid w:val="00416364"/>
    <w:rsid w:val="00416D52"/>
    <w:rsid w:val="00431B29"/>
    <w:rsid w:val="00440416"/>
    <w:rsid w:val="00462EAD"/>
    <w:rsid w:val="0047429C"/>
    <w:rsid w:val="004A6170"/>
    <w:rsid w:val="004B2D3B"/>
    <w:rsid w:val="004F6AAC"/>
    <w:rsid w:val="00512F2D"/>
    <w:rsid w:val="00570FBB"/>
    <w:rsid w:val="00583B82"/>
    <w:rsid w:val="005923AC"/>
    <w:rsid w:val="005D5149"/>
    <w:rsid w:val="005D63C4"/>
    <w:rsid w:val="005E656F"/>
    <w:rsid w:val="00667021"/>
    <w:rsid w:val="00682B84"/>
    <w:rsid w:val="006974E1"/>
    <w:rsid w:val="006C0896"/>
    <w:rsid w:val="006C2D30"/>
    <w:rsid w:val="006C2E41"/>
    <w:rsid w:val="006F513E"/>
    <w:rsid w:val="00707846"/>
    <w:rsid w:val="00712732"/>
    <w:rsid w:val="00761C7A"/>
    <w:rsid w:val="007A77C7"/>
    <w:rsid w:val="007A7E86"/>
    <w:rsid w:val="007C0139"/>
    <w:rsid w:val="007D45A1"/>
    <w:rsid w:val="007E2D4C"/>
    <w:rsid w:val="007F564D"/>
    <w:rsid w:val="00804FAE"/>
    <w:rsid w:val="00846F3E"/>
    <w:rsid w:val="008527AC"/>
    <w:rsid w:val="00864371"/>
    <w:rsid w:val="0087060A"/>
    <w:rsid w:val="008866FB"/>
    <w:rsid w:val="008B1201"/>
    <w:rsid w:val="008B63DD"/>
    <w:rsid w:val="008F16F7"/>
    <w:rsid w:val="008F38A6"/>
    <w:rsid w:val="009164BA"/>
    <w:rsid w:val="009166BD"/>
    <w:rsid w:val="00941C64"/>
    <w:rsid w:val="00953D91"/>
    <w:rsid w:val="00977AAE"/>
    <w:rsid w:val="009800D7"/>
    <w:rsid w:val="00996E56"/>
    <w:rsid w:val="00997268"/>
    <w:rsid w:val="009B5251"/>
    <w:rsid w:val="009C2BB5"/>
    <w:rsid w:val="009F1541"/>
    <w:rsid w:val="00A121C6"/>
    <w:rsid w:val="00A12667"/>
    <w:rsid w:val="00A14581"/>
    <w:rsid w:val="00A20E4C"/>
    <w:rsid w:val="00A253D7"/>
    <w:rsid w:val="00A31F69"/>
    <w:rsid w:val="00AA1636"/>
    <w:rsid w:val="00AA23D3"/>
    <w:rsid w:val="00AA3C50"/>
    <w:rsid w:val="00AB69EA"/>
    <w:rsid w:val="00AE302A"/>
    <w:rsid w:val="00AE36BB"/>
    <w:rsid w:val="00B10C6B"/>
    <w:rsid w:val="00B37C7E"/>
    <w:rsid w:val="00B65B09"/>
    <w:rsid w:val="00B85583"/>
    <w:rsid w:val="00B9476B"/>
    <w:rsid w:val="00BC3952"/>
    <w:rsid w:val="00BE5AB8"/>
    <w:rsid w:val="00BF3C3E"/>
    <w:rsid w:val="00C32B94"/>
    <w:rsid w:val="00C44DFB"/>
    <w:rsid w:val="00C541A2"/>
    <w:rsid w:val="00C6519B"/>
    <w:rsid w:val="00C70F21"/>
    <w:rsid w:val="00C7354B"/>
    <w:rsid w:val="00C91863"/>
    <w:rsid w:val="00C91F9B"/>
    <w:rsid w:val="00CC233C"/>
    <w:rsid w:val="00D84FBB"/>
    <w:rsid w:val="00DB089B"/>
    <w:rsid w:val="00DC08C3"/>
    <w:rsid w:val="00DC1675"/>
    <w:rsid w:val="00DC3F1E"/>
    <w:rsid w:val="00DE32AC"/>
    <w:rsid w:val="00E1407A"/>
    <w:rsid w:val="00E318B9"/>
    <w:rsid w:val="00E50BDE"/>
    <w:rsid w:val="00E774CD"/>
    <w:rsid w:val="00E77E1D"/>
    <w:rsid w:val="00E8317B"/>
    <w:rsid w:val="00EA23AE"/>
    <w:rsid w:val="00EB0778"/>
    <w:rsid w:val="00ED75B6"/>
    <w:rsid w:val="00EF1F0E"/>
    <w:rsid w:val="00F772D8"/>
    <w:rsid w:val="00F91390"/>
    <w:rsid w:val="00F93E3B"/>
    <w:rsid w:val="00FA67E1"/>
    <w:rsid w:val="00FC0032"/>
    <w:rsid w:val="00FE0201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3472</Words>
  <Characters>19796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2020-11-30T20:46:00Z</dcterms:created>
  <dcterms:modified xsi:type="dcterms:W3CDTF">2020-11-30T20:46:00Z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