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49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550"/>
      </w:tblGrid>
      <w:tr w:rsidR="00D84FBB" w:rsidRPr="00682B84" w14:paraId="40983BE3" w14:textId="77777777" w:rsidTr="00FE0201">
        <w:trPr>
          <w:trHeight w:val="9771"/>
          <w:jc w:val="center"/>
        </w:trPr>
        <w:tc>
          <w:tcPr>
            <w:tcW w:w="5000" w:type="pct"/>
          </w:tcPr>
          <w:p w14:paraId="7E5AA8FE" w14:textId="77777777" w:rsidR="008F38A6" w:rsidRPr="006C2E41" w:rsidRDefault="008F38A6">
            <w:pPr>
              <w:rPr>
                <w:sz w:val="2"/>
                <w:szCs w:val="2"/>
                <w:lang w:val="en-US"/>
              </w:rPr>
            </w:pPr>
            <w:bookmarkStart w:id="0" w:name="_GoBack"/>
            <w:bookmarkEnd w:id="0"/>
          </w:p>
          <w:tbl>
            <w:tblPr>
              <w:tblStyle w:val="ae"/>
              <w:tblW w:w="15549" w:type="dxa"/>
              <w:tblInd w:w="1" w:type="dxa"/>
              <w:tblLook w:val="04A0" w:firstRow="1" w:lastRow="0" w:firstColumn="1" w:lastColumn="0" w:noHBand="0" w:noVBand="1"/>
            </w:tblPr>
            <w:tblGrid>
              <w:gridCol w:w="10365"/>
              <w:gridCol w:w="5184"/>
            </w:tblGrid>
            <w:tr w:rsidR="00C541A2" w:rsidRPr="001952A1" w14:paraId="299A9660" w14:textId="2859DF36" w:rsidTr="00C541A2">
              <w:trPr>
                <w:trHeight w:val="244"/>
              </w:trPr>
              <w:tc>
                <w:tcPr>
                  <w:tcW w:w="3333" w:type="pct"/>
                  <w:vAlign w:val="bottom"/>
                </w:tcPr>
                <w:p w14:paraId="2E0FA786" w14:textId="28EC32B6" w:rsidR="00C541A2" w:rsidRPr="00C541A2" w:rsidRDefault="00C541A2" w:rsidP="00C541A2">
                  <w:pPr>
                    <w:pStyle w:val="ad"/>
                    <w:spacing w:after="0"/>
                    <w:jc w:val="left"/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val="en-US" w:bidi="ru-RU"/>
                    </w:rPr>
                  </w:pPr>
                  <w:r w:rsidRPr="00C541A2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 xml:space="preserve">ЕЖЕНЕДЕЛЬНИК </w:t>
                  </w:r>
                  <w:r w:rsidRPr="00C541A2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C541A2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C541A2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1C228F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>2029</w:t>
                  </w:r>
                  <w:r w:rsidRPr="00C541A2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667" w:type="pct"/>
                  <w:vAlign w:val="bottom"/>
                </w:tcPr>
                <w:p w14:paraId="1AD4D297" w14:textId="2C3E5ED3" w:rsidR="00C541A2" w:rsidRPr="007E2D4C" w:rsidRDefault="00C541A2" w:rsidP="006C2E41">
                  <w:pPr>
                    <w:pStyle w:val="ad"/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  <w:r w:rsidRPr="00FE0201">
                    <w:rPr>
                      <w:rFonts w:ascii="Century Gothic" w:hAnsi="Century Gothic" w:cs="Arial"/>
                      <w:noProof/>
                      <w:color w:val="auto"/>
                      <w:sz w:val="36"/>
                      <w:szCs w:val="36"/>
                      <w:lang w:bidi="ru-RU"/>
                    </w:rPr>
                    <w:t xml:space="preserve">Неделя </w:t>
                  </w:r>
                  <w:r w:rsidRPr="00FE0201">
                    <w:rPr>
                      <w:rFonts w:ascii="Century Gothic" w:hAnsi="Century Gothic"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№</w:t>
                  </w:r>
                  <w:r w:rsidRPr="007E2D4C"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 xml:space="preserve"> __</w:t>
                  </w:r>
                  <w:r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___</w:t>
                  </w:r>
                  <w:r w:rsidR="00F772D8"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___</w:t>
                  </w:r>
                  <w:r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_</w:t>
                  </w:r>
                  <w:r w:rsidRPr="007E2D4C"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__</w:t>
                  </w:r>
                </w:p>
              </w:tc>
            </w:tr>
          </w:tbl>
          <w:p w14:paraId="3C0E7E01" w14:textId="604BAB6E" w:rsidR="00A31F69" w:rsidRPr="001952A1" w:rsidRDefault="00A31F69" w:rsidP="0087060A">
            <w:pPr>
              <w:pStyle w:val="ad"/>
              <w:jc w:val="center"/>
              <w:rPr>
                <w:rFonts w:ascii="Century Gothic" w:hAnsi="Century Gothic" w:cs="Arial"/>
                <w:noProof/>
                <w:color w:val="00A4DC"/>
                <w:sz w:val="2"/>
                <w:szCs w:val="2"/>
                <w:lang w:val="en-US" w:bidi="ru-RU"/>
              </w:rPr>
            </w:pPr>
          </w:p>
          <w:tbl>
            <w:tblPr>
              <w:tblStyle w:val="ae"/>
              <w:tblW w:w="4998" w:type="pct"/>
              <w:jc w:val="center"/>
              <w:tblCellSpacing w:w="28" w:type="dxa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965"/>
              <w:gridCol w:w="1934"/>
              <w:gridCol w:w="1937"/>
              <w:gridCol w:w="1936"/>
              <w:gridCol w:w="1936"/>
              <w:gridCol w:w="1936"/>
              <w:gridCol w:w="1936"/>
              <w:gridCol w:w="1964"/>
            </w:tblGrid>
            <w:tr w:rsidR="00707846" w:rsidRPr="001952A1" w14:paraId="73FF8E7C" w14:textId="77777777" w:rsidTr="00F772D8">
              <w:trPr>
                <w:trHeight w:val="245"/>
                <w:tblCellSpacing w:w="28" w:type="dxa"/>
                <w:jc w:val="center"/>
              </w:trPr>
              <w:tc>
                <w:tcPr>
                  <w:tcW w:w="605" w:type="pct"/>
                  <w:shd w:val="clear" w:color="auto" w:fill="0070C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1B45064" w14:textId="6ED1FB82" w:rsidR="008F38A6" w:rsidRPr="00682B84" w:rsidRDefault="00761C7A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 w:rsidRPr="00682B84"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ПН</w:t>
                  </w:r>
                </w:p>
              </w:tc>
              <w:tc>
                <w:tcPr>
                  <w:tcW w:w="604" w:type="pct"/>
                  <w:shd w:val="clear" w:color="auto" w:fill="00B0F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D7CF216" w14:textId="5C079405" w:rsidR="008F38A6" w:rsidRPr="00682B84" w:rsidRDefault="00F772D8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 w:rsidRPr="00682B84"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ВТ</w:t>
                  </w:r>
                </w:p>
              </w:tc>
              <w:tc>
                <w:tcPr>
                  <w:tcW w:w="605" w:type="pct"/>
                  <w:shd w:val="clear" w:color="auto" w:fill="92D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D5FDCBC" w14:textId="1E8AD6CC" w:rsidR="008F38A6" w:rsidRPr="00682B84" w:rsidRDefault="00F772D8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 w:rsidRPr="00682B84"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СР</w:t>
                  </w:r>
                </w:p>
              </w:tc>
              <w:tc>
                <w:tcPr>
                  <w:tcW w:w="605" w:type="pct"/>
                  <w:shd w:val="clear" w:color="auto" w:fill="00B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1A3C841" w14:textId="129063B2" w:rsidR="008F38A6" w:rsidRPr="00682B84" w:rsidRDefault="00F772D8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 w:rsidRPr="00682B84"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ЧТ</w:t>
                  </w:r>
                </w:p>
              </w:tc>
              <w:tc>
                <w:tcPr>
                  <w:tcW w:w="605" w:type="pct"/>
                  <w:shd w:val="clear" w:color="auto" w:fill="7030A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34622AD" w14:textId="557D7F43" w:rsidR="008F38A6" w:rsidRPr="00682B84" w:rsidRDefault="00F772D8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 w:rsidRPr="00682B84"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ПТ</w:t>
                  </w:r>
                </w:p>
              </w:tc>
              <w:tc>
                <w:tcPr>
                  <w:tcW w:w="605" w:type="pct"/>
                  <w:shd w:val="clear" w:color="auto" w:fill="C0000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4AD4879" w14:textId="2ED9707D" w:rsidR="008F38A6" w:rsidRPr="00682B84" w:rsidRDefault="00F772D8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 w:rsidRPr="00682B84"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СБ</w:t>
                  </w:r>
                </w:p>
              </w:tc>
              <w:tc>
                <w:tcPr>
                  <w:tcW w:w="605" w:type="pct"/>
                  <w:shd w:val="clear" w:color="auto" w:fill="FF000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6C22D16" w14:textId="2B7B4B93" w:rsidR="008F38A6" w:rsidRPr="00682B84" w:rsidRDefault="00F772D8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 w:rsidRPr="00682B84"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ВС</w:t>
                  </w:r>
                </w:p>
              </w:tc>
              <w:tc>
                <w:tcPr>
                  <w:tcW w:w="605" w:type="pct"/>
                  <w:shd w:val="clear" w:color="auto" w:fill="808080" w:themeFill="background1" w:themeFillShade="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2488ABF" w14:textId="37082E82" w:rsidR="008F38A6" w:rsidRPr="00F772D8" w:rsidRDefault="008F38A6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8"/>
                      <w:szCs w:val="28"/>
                      <w:lang w:bidi="ru-RU"/>
                    </w:rPr>
                  </w:pPr>
                  <w:r w:rsidRPr="00F772D8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8"/>
                      <w:szCs w:val="28"/>
                      <w:lang w:bidi="ru-RU"/>
                    </w:rPr>
                    <w:t>ЗАМЕТКИ</w:t>
                  </w:r>
                </w:p>
              </w:tc>
            </w:tr>
            <w:tr w:rsidR="008F38A6" w:rsidRPr="001952A1" w14:paraId="471FC72D" w14:textId="77777777" w:rsidTr="00391650">
              <w:trPr>
                <w:trHeight w:val="205"/>
                <w:tblCellSpacing w:w="28" w:type="dxa"/>
                <w:jc w:val="center"/>
              </w:trPr>
              <w:tc>
                <w:tcPr>
                  <w:tcW w:w="605" w:type="pct"/>
                  <w:tcBorders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4" w:type="pct"/>
                    <w:tblInd w:w="1" w:type="dxa"/>
                    <w:tblBorders>
                      <w:lef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8"/>
                  </w:tblGrid>
                  <w:tr w:rsidR="008F38A6" w:rsidRPr="001952A1" w14:paraId="4EA9803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C7C7BE2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5756B24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7A7B1A4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2967D3C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4011AA4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0B87D9D6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0F355197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60835BD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5BCA142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6D8571C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A67DC91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7DD46C2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369D31A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80804A9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945061A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1A84CE1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6A7B2D7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58EEC14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3E2A55C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1CE804C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A7A3249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3A3BEB2A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0C0BC2C6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121C0F9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7B97DCE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0391070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98FFAB0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18DA80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DC88B1C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84CBCA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27331DC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D74F518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2EE5D10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57EAAD8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AEB8219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1BFFCB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11019F0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69E3A83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D4F6507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84AD438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DBA1F2C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5A89DB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9BC3E22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5933539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0B7E0AD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76A5614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119D24C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3E9842E5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192FA47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E0A27BB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8"/>
                      <w:szCs w:val="8"/>
                      <w:lang w:val="en-US" w:bidi="ru-RU"/>
                    </w:rPr>
                  </w:pPr>
                </w:p>
              </w:tc>
              <w:tc>
                <w:tcPr>
                  <w:tcW w:w="604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1"/>
                  </w:tblGrid>
                  <w:tr w:rsidR="00707846" w:rsidRPr="001952A1" w14:paraId="79325D2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91AEE3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831784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C2C3D1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7D6D50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CE0D1A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6E84482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7B7F2B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10CB03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798EEC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AA0B9C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ED2089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0C1E5C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3034D8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2E801E3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9998DF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3BBE5D6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99D546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3481BD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A6D043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390609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060906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DCFE65A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4D72C6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D4EF89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BC4F09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F7D0AD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9A4B9E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278F1D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B16BDB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D000E8A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4E3AA1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1F64930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763A9F1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2736C6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0629ED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72B4C5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1117E6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2C2D6E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31BF64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5712590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77BA699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A6BFFB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0BAD43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7C951C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C3E297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F6D07C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1525AA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7B0E5D5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04CFEC8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6A2EE00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4"/>
                  </w:tblGrid>
                  <w:tr w:rsidR="00707846" w:rsidRPr="001952A1" w14:paraId="4D6ED54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86DF57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7DBA8A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FFA13F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A0B69C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0E270B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F53E6D7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22E6122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4193B4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0CBC38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6B81AE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70505B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E0D615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FEDBA3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6A2F07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725D0C0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287AB2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3F0A8C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0BA72B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9BD5D8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473182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BCEB7F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B18692E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E735F3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1E81D2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287E1A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A94BA3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0B3537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C0C112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6B9AC1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51687A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5FBB9D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AB526C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C5E5A2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1DB9BC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29DFC1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39884D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0F3C9F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0283A1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D2DC69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292E2A4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24956C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7E61E8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80D78F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4E7E16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22D0A1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542C65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EBFF5B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9EB32EE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DBF2B4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43915143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3"/>
                  </w:tblGrid>
                  <w:tr w:rsidR="00707846" w:rsidRPr="001952A1" w14:paraId="4C54811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F0DB7E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D42A4C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0E9327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816F2C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0B9199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142A296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36D402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DFF965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464117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85C792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1377A5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051362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EA08D1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B4BA87C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2697094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DE19C3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08B5FA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077C72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333420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F3CB42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E20E6A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69594DE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6D8648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5A58E2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37CCBD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D8FB2C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B4ABF0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3A080F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CCB704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41555E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F8107C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966EC24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18C961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2B7989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C7DD74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27699A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8662A6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AD76D1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AF241E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B813896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58146A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7CA5D5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7648EE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7AEE19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96D0D9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5E73576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B10931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2D2F48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1FAEFE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38E75A52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3"/>
                  </w:tblGrid>
                  <w:tr w:rsidR="00707846" w:rsidRPr="001952A1" w14:paraId="4A25C57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1FC611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F09D63A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6142CD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201CFB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76C54E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6443A7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A89DF3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00F391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2847F2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AB2E35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30ED2A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CC80F5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BC9838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F22FFF9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200435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5149346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CC2B7D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CC1041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1628CD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FE1209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3C6E23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1D791E8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AABF4B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0F7FA4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605361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6C0E23A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4492FF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93FD3F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0B3B55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CD9188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0B4A2D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F9FF938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F8FEDB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47989A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728D4D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28B1E8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5A3A8B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5EDB48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E203DB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4938B9C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6B32BD4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C7A6C0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B5F923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2C4C8A6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F8F2D2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08894B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252761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C406443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62BDF3D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E80D39B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3"/>
                  </w:tblGrid>
                  <w:tr w:rsidR="00707846" w:rsidRPr="001952A1" w14:paraId="381B825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D531A0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4C552F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26556F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D57AF3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10D7BE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67C702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7E926A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2B565E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EE7EE8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CD921D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4138B7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9E3329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0F3893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D863051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C185BC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D8981B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FF88EC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93D5C5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F42302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6A26EB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20C8DA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2DDE120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07F68A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A2225E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5124D0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94985E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B146A9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153C1E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4A3F75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FD1CA2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543A9B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65DA0D1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E455F1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3801AD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0EF32E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99ED31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4916A1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522448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D15B73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39E9E04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6EAB7B1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F51858A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720C5D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6E39D6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57CFC2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8BF898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51B05E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931AD1F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70BC28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4F42B6A7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3"/>
                  </w:tblGrid>
                  <w:tr w:rsidR="00707846" w:rsidRPr="001952A1" w14:paraId="73E54DD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1CB6B7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297996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EE782F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16348A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CE4678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1329182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8E62BF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3E5BD9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C04EC2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8DB12B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FA7F12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F6D0A1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76A2DD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59B5A42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7527DEC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B90342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3E24C2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452922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62DC10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3048E0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EBE3BB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C5F5127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0C97A2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D1DD36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FB9271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FDC3C8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C450BA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F035BC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F0B492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24E4A4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EE3C01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F3BEC00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083E6D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CE91B3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8D98C5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0D6570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5C5659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D3C5FE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9D64C5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6C007F5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03906A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4538A3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FFE280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5106BA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3EA0D6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33CA47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1FEB39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984CFE7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687E1F5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4D65FA3C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4" w:type="pct"/>
                    <w:tblInd w:w="1" w:type="dxa"/>
                    <w:tblBorders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7"/>
                  </w:tblGrid>
                  <w:tr w:rsidR="00707846" w:rsidRPr="001952A1" w14:paraId="3E2026A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728AA7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814E09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27831A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BAB76F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3F8679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3B959A1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C00549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CC3B38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8B0413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5C9822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ACA166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6D5F35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E91B4E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7645D7E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8E5EA9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81967B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0639A0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06214A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1ACE1D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0D5C59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DBF596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709B14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240A37C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439F97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9E368D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C8279E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F25142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64B137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48C52A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A9B835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936139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454C8EF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B0B875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DE1178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3AD63F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51F07C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F51831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B58B3C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27987B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DD25475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4F59E9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84473C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8FEF68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84E910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51A983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7391FA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91DCC7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43CE22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57F6B1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C3DBA45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</w:tr>
            <w:tr w:rsidR="00391650" w14:paraId="706ADA8B" w14:textId="77777777" w:rsidTr="00391650">
              <w:trPr>
                <w:trHeight w:val="41"/>
                <w:tblCellSpacing w:w="28" w:type="dxa"/>
                <w:jc w:val="center"/>
              </w:trPr>
              <w:tc>
                <w:tcPr>
                  <w:tcW w:w="605" w:type="pct"/>
                  <w:shd w:val="clear" w:color="auto" w:fill="0070C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E034C05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4" w:type="pct"/>
                  <w:shd w:val="clear" w:color="auto" w:fill="00B0F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F883C53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92D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87F1431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00B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E36860C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7030A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CC169EE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C0000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0994C5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FF000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19D2415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808080" w:themeFill="background1" w:themeFillShade="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47DFD4B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</w:tr>
          </w:tbl>
          <w:p w14:paraId="51FC8176" w14:textId="5EFF7849" w:rsidR="008F38A6" w:rsidRPr="006C2E41" w:rsidRDefault="008F38A6" w:rsidP="0087060A">
            <w:pPr>
              <w:pStyle w:val="ad"/>
              <w:jc w:val="center"/>
              <w:rPr>
                <w:rFonts w:cs="Arial"/>
                <w:noProof/>
                <w:color w:val="00A4DC"/>
                <w:sz w:val="2"/>
                <w:szCs w:val="2"/>
                <w:lang w:val="en-US" w:bidi="ru-RU"/>
              </w:rPr>
            </w:pPr>
          </w:p>
          <w:tbl>
            <w:tblPr>
              <w:tblStyle w:val="ae"/>
              <w:tblW w:w="4998" w:type="pct"/>
              <w:tblInd w:w="1" w:type="dxa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294"/>
              <w:gridCol w:w="1297"/>
              <w:gridCol w:w="1297"/>
              <w:gridCol w:w="1294"/>
              <w:gridCol w:w="1296"/>
              <w:gridCol w:w="1296"/>
              <w:gridCol w:w="1296"/>
              <w:gridCol w:w="1296"/>
              <w:gridCol w:w="1296"/>
              <w:gridCol w:w="1296"/>
              <w:gridCol w:w="1296"/>
              <w:gridCol w:w="1290"/>
            </w:tblGrid>
            <w:tr w:rsidR="007A77C7" w:rsidRPr="007A77C7" w14:paraId="79F6697B" w14:textId="27D24F44" w:rsidTr="00FE0201">
              <w:trPr>
                <w:trHeight w:val="904"/>
              </w:trPr>
              <w:tc>
                <w:tcPr>
                  <w:tcW w:w="416" w:type="pct"/>
                </w:tcPr>
                <w:p w14:paraId="1E763E4B" w14:textId="77777777" w:rsidR="007A77C7" w:rsidRPr="00173170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00A4DC"/>
                      <w:sz w:val="12"/>
                      <w:szCs w:val="12"/>
                    </w:rPr>
                  </w:pPr>
                  <w:bookmarkStart w:id="1" w:name="_Hlk38821049"/>
                  <w:r w:rsidRPr="00173170">
                    <w:rPr>
                      <w:rFonts w:cs="Arial"/>
                      <w:noProof/>
                      <w:color w:val="00A4DC"/>
                      <w:sz w:val="12"/>
                      <w:szCs w:val="12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7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4"/>
                  </w:tblGrid>
                  <w:tr w:rsidR="007A77C7" w:rsidRPr="007A77C7" w14:paraId="684222CD" w14:textId="77777777" w:rsidTr="00391650">
                    <w:trPr>
                      <w:trHeight w:val="41"/>
                      <w:jc w:val="center"/>
                    </w:trPr>
                    <w:tc>
                      <w:tcPr>
                        <w:tcW w:w="716" w:type="pct"/>
                        <w:shd w:val="clear" w:color="auto" w:fill="00A4DC"/>
                        <w:vAlign w:val="center"/>
                      </w:tcPr>
                      <w:p w14:paraId="39408482" w14:textId="25A3800C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20" w:type="pct"/>
                        <w:shd w:val="clear" w:color="auto" w:fill="00A4DC"/>
                        <w:vAlign w:val="center"/>
                      </w:tcPr>
                      <w:p w14:paraId="7B285114" w14:textId="5B8BEAFF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6" w:type="pct"/>
                        <w:shd w:val="clear" w:color="auto" w:fill="00A4DC"/>
                        <w:vAlign w:val="center"/>
                      </w:tcPr>
                      <w:p w14:paraId="54BB7502" w14:textId="54E4D5C4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shd w:val="clear" w:color="auto" w:fill="00A4DC"/>
                        <w:vAlign w:val="center"/>
                      </w:tcPr>
                      <w:p w14:paraId="3684BA99" w14:textId="42C45E4A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6" w:type="pct"/>
                        <w:shd w:val="clear" w:color="auto" w:fill="00A4DC"/>
                        <w:vAlign w:val="center"/>
                      </w:tcPr>
                      <w:p w14:paraId="1CF75680" w14:textId="056267AA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6" w:type="pct"/>
                        <w:shd w:val="clear" w:color="auto" w:fill="00A4DC"/>
                        <w:vAlign w:val="center"/>
                      </w:tcPr>
                      <w:p w14:paraId="57BE3AF3" w14:textId="1F8D07F5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699" w:type="pct"/>
                        <w:shd w:val="clear" w:color="auto" w:fill="00A4DC"/>
                        <w:vAlign w:val="center"/>
                      </w:tcPr>
                      <w:p w14:paraId="37E85CF0" w14:textId="770D2CED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31DF8F53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4C3DF47A" w14:textId="26209E2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7FD8DCA2" w14:textId="60E4EB7E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953DC5" w14:textId="2205421C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6F7F6B" w14:textId="6813C94B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D77DEF9" w14:textId="5FB97C09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B1CBA7" w14:textId="67673C80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01F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01F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61DE8D4C" w14:textId="1D5603E3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7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7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AFA4FA2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688A4083" w14:textId="34851203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1AD9C7DF" w14:textId="4DE79E9A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D5672A" w14:textId="5A85051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E39618" w14:textId="3DE803BA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01D669" w14:textId="2360C49E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78B3CC1" w14:textId="528F58D2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63A6A44F" w14:textId="5DD89A4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23F797F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3FCDA0AA" w14:textId="71120816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4E99770B" w14:textId="67C8D16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78C04D" w14:textId="4D7B4C3C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4BF9" w14:textId="44333FF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C4D6EFD" w14:textId="70FFA13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1A7D074" w14:textId="06922A72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2DF4C53D" w14:textId="45F49B5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10529957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7824C9C9" w14:textId="7360B4D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365E1D41" w14:textId="6DC031F2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951C8E" w14:textId="6714CC68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A755A8A" w14:textId="2BA3C73C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1F29A4" w14:textId="54197490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D8D3352" w14:textId="71663564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2CF6BA37" w14:textId="20F28BB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97D45F8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4BD14B6A" w14:textId="2F497AE2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3746ECD0" w14:textId="07292E3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6F7B018" w14:textId="5928C1A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72B5BF7" w14:textId="754EBAE6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73E501" w14:textId="7B468FA4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A251BC6" w14:textId="50CD2FFC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3CA74E8D" w14:textId="0A4205AC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1144E5B8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55F237A0" w14:textId="74F7C72D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484CCAC5" w14:textId="0E189212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BB2A5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D13DEE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41B312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D7F8AB0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40F850EA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7A77C7" w:rsidRPr="007A77C7" w:rsidRDefault="007A77C7" w:rsidP="0087060A">
                  <w:pPr>
                    <w:pStyle w:val="a5"/>
                    <w:rPr>
                      <w:rFonts w:cs="Arial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417" w:type="pct"/>
                </w:tcPr>
                <w:p w14:paraId="3D861116" w14:textId="77777777" w:rsidR="007A77C7" w:rsidRPr="00173170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1BB1C0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1BB1C0"/>
                      <w:sz w:val="12"/>
                      <w:szCs w:val="12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7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6"/>
                    <w:gridCol w:w="168"/>
                    <w:gridCol w:w="169"/>
                    <w:gridCol w:w="169"/>
                    <w:gridCol w:w="169"/>
                    <w:gridCol w:w="169"/>
                    <w:gridCol w:w="166"/>
                  </w:tblGrid>
                  <w:tr w:rsidR="007A77C7" w:rsidRPr="007A77C7" w14:paraId="4D521D1C" w14:textId="77777777" w:rsidTr="00391650">
                    <w:trPr>
                      <w:trHeight w:val="41"/>
                      <w:jc w:val="center"/>
                    </w:trPr>
                    <w:tc>
                      <w:tcPr>
                        <w:tcW w:w="706" w:type="pct"/>
                        <w:shd w:val="clear" w:color="auto" w:fill="1BB1C0"/>
                        <w:vAlign w:val="center"/>
                      </w:tcPr>
                      <w:p w14:paraId="5B4A50A8" w14:textId="63AFC77D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4" w:type="pct"/>
                        <w:shd w:val="clear" w:color="auto" w:fill="1BB1C0"/>
                        <w:vAlign w:val="center"/>
                      </w:tcPr>
                      <w:p w14:paraId="4D052ACD" w14:textId="2D6FFCD3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9" w:type="pct"/>
                        <w:shd w:val="clear" w:color="auto" w:fill="1BB1C0"/>
                        <w:vAlign w:val="center"/>
                      </w:tcPr>
                      <w:p w14:paraId="5A47D848" w14:textId="6E5E71FE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9" w:type="pct"/>
                        <w:shd w:val="clear" w:color="auto" w:fill="1BB1C0"/>
                        <w:vAlign w:val="center"/>
                      </w:tcPr>
                      <w:p w14:paraId="11412BE2" w14:textId="3DC5AF5A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9" w:type="pct"/>
                        <w:shd w:val="clear" w:color="auto" w:fill="1BB1C0"/>
                        <w:vAlign w:val="center"/>
                      </w:tcPr>
                      <w:p w14:paraId="0C3D3BE5" w14:textId="5EEBA96F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9" w:type="pct"/>
                        <w:shd w:val="clear" w:color="auto" w:fill="1BB1C0"/>
                        <w:vAlign w:val="center"/>
                      </w:tcPr>
                      <w:p w14:paraId="242F7BE9" w14:textId="6FAD320A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1BB1C0"/>
                        <w:vAlign w:val="center"/>
                      </w:tcPr>
                      <w:p w14:paraId="4CB16A91" w14:textId="6DF28DF0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033AD79B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2338C3E" w14:textId="3702A550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6E9814E4" w14:textId="7981174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B665E05" w14:textId="142C320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31D4F0" w14:textId="0174DB32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FC2BCF9" w14:textId="38CE09E2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CD888BB" w14:textId="0408853C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A023F15" w14:textId="0752707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6878283D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36E1A06" w14:textId="093DC0FE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31E8FAF3" w14:textId="1D71FDCE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1F01189" w14:textId="7E49E67B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DD9A7D" w14:textId="7017C9C4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D7C63CF" w14:textId="48CFE804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80DD119" w14:textId="304715C6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51B6ED7" w14:textId="523318B6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DC4D67B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4AC88D8" w14:textId="16B934C0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4A0ABAC2" w14:textId="00E180A0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8AB7AB9" w14:textId="14424F2D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8FC14F" w14:textId="219C21D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6F7ACB7" w14:textId="19F9BF94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6A9F174" w14:textId="6BA0D76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0A0A41E" w14:textId="03FA7589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3331944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36526BF" w14:textId="37AF7189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5A8C1CD1" w14:textId="75BAEC2A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C3A56F1" w14:textId="50C97C7B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5262D4B" w14:textId="4D458658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A49CF7" w14:textId="4884488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26A059" w14:textId="0C7A9708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6E25065" w14:textId="796BB73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4B0FF95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A5D3919" w14:textId="086C07FC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35641D12" w14:textId="03BAD246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CBBFCBA" w14:textId="7247D3CB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2DB4676" w14:textId="7D0B9240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12ADD02" w14:textId="57436978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46D5BCA" w14:textId="29E1E8D2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267017D" w14:textId="2719642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4CB553C4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549FBFA" w14:textId="73F4861B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4254819C" w14:textId="098BF75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!A12 Is Not In Table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EFD04B4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BAA4EBA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F9AE72D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4A36644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B970C07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635B5D45" w14:textId="77777777" w:rsidR="007A77C7" w:rsidRPr="007A77C7" w:rsidRDefault="007A77C7" w:rsidP="0087060A">
                  <w:pPr>
                    <w:pStyle w:val="a5"/>
                    <w:rPr>
                      <w:rFonts w:cs="Arial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417" w:type="pct"/>
                </w:tcPr>
                <w:p w14:paraId="4315FC74" w14:textId="77777777" w:rsidR="007A77C7" w:rsidRPr="00173170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43B06D"/>
                      <w:sz w:val="12"/>
                      <w:szCs w:val="12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9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7A77C7" w:rsidRPr="007A77C7" w14:paraId="5FBA1453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43B06D"/>
                        <w:vAlign w:val="center"/>
                      </w:tcPr>
                      <w:p w14:paraId="3D82C68E" w14:textId="7A6829F0" w:rsidR="007A77C7" w:rsidRPr="00173170" w:rsidRDefault="007A77C7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43B06D"/>
                        <w:vAlign w:val="center"/>
                      </w:tcPr>
                      <w:p w14:paraId="5D081C50" w14:textId="5801AC7E" w:rsidR="007A77C7" w:rsidRPr="00173170" w:rsidRDefault="007A77C7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5" w:type="pct"/>
                        <w:shd w:val="clear" w:color="auto" w:fill="43B06D"/>
                        <w:vAlign w:val="center"/>
                      </w:tcPr>
                      <w:p w14:paraId="1B330407" w14:textId="56BBDC8E" w:rsidR="007A77C7" w:rsidRPr="00173170" w:rsidRDefault="007A77C7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43B06D"/>
                        <w:vAlign w:val="center"/>
                      </w:tcPr>
                      <w:p w14:paraId="0F2E47A7" w14:textId="7AB30DF5" w:rsidR="007A77C7" w:rsidRPr="00173170" w:rsidRDefault="007A77C7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43B06D"/>
                        <w:vAlign w:val="center"/>
                      </w:tcPr>
                      <w:p w14:paraId="7D7F939A" w14:textId="18A49365" w:rsidR="007A77C7" w:rsidRPr="00173170" w:rsidRDefault="007A77C7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43B06D"/>
                        <w:vAlign w:val="center"/>
                      </w:tcPr>
                      <w:p w14:paraId="224E7528" w14:textId="1EAF3568" w:rsidR="007A77C7" w:rsidRPr="00173170" w:rsidRDefault="007A77C7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43B06D"/>
                        <w:vAlign w:val="center"/>
                      </w:tcPr>
                      <w:p w14:paraId="36F13CE6" w14:textId="23C25934" w:rsidR="007A77C7" w:rsidRPr="00173170" w:rsidRDefault="007A77C7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1AD7C61D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0AAAD04" w14:textId="2DADDC99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EBC2568" w14:textId="04801281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2F3CE0B" w14:textId="2F1AF003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E343102" w14:textId="47D23F8D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348F3FC" w14:textId="30319D10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0C4B999" w14:textId="65BCD235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611257B" w14:textId="14471693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ACC4FBD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2D8059F" w14:textId="6F98DFDB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45CA2B8" w14:textId="22C46281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0DB2D48" w14:textId="2190E613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3650517" w14:textId="3196B94F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5810657" w14:textId="5AE08866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1DD2049" w14:textId="3831C459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B2C3A7B" w14:textId="6CF9DA9F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DAA7F9C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B1BC1FA" w14:textId="1B4D631E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2ED7620" w14:textId="6ECAE096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AD98F73" w14:textId="1B8998B1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7612937" w14:textId="66577A04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576CEF7" w14:textId="66B8FE4B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9EEA51C" w14:textId="435622C9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340F2AC" w14:textId="2CFBA31D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91924FE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0EE5652" w14:textId="32FE2191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27248AD" w14:textId="5D87DDE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55AFA3B" w14:textId="29C4CEAF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E3E5F29" w14:textId="09E2910D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9D56471" w14:textId="554602D1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A7AED89" w14:textId="2A769CF6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8F77A3C" w14:textId="2910C023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322DB458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4ACEBE8" w14:textId="5B6AFD7D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8E2EFA3" w14:textId="01963ABB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50FF736" w14:textId="6D6CDBD5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08BB8E5" w14:textId="24E5B93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B4100B5" w14:textId="2D059582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7C4FF97" w14:textId="4ED37E09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1C228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1C228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B8E039F" w14:textId="649366E2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3808F25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E6C55AF" w14:textId="25339C76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D1FD984" w14:textId="49764026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9E8669C" w14:textId="7777777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3B5375A" w14:textId="7777777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A1958E1" w14:textId="7777777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97379C4" w14:textId="7777777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E133FB9" w14:textId="7777777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260070DC" w14:textId="77777777" w:rsidR="007A77C7" w:rsidRPr="007A77C7" w:rsidRDefault="007A77C7" w:rsidP="0087060A">
                  <w:pPr>
                    <w:pStyle w:val="a5"/>
                    <w:rPr>
                      <w:rFonts w:cs="Arial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416" w:type="pct"/>
                </w:tcPr>
                <w:p w14:paraId="02EAAAA0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8DC03F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8DC03F"/>
                      <w:sz w:val="12"/>
                      <w:szCs w:val="12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8"/>
                    <w:gridCol w:w="168"/>
                    <w:gridCol w:w="168"/>
                    <w:gridCol w:w="168"/>
                    <w:gridCol w:w="168"/>
                    <w:gridCol w:w="165"/>
                  </w:tblGrid>
                  <w:tr w:rsidR="007A77C7" w:rsidRPr="007A77C7" w14:paraId="4CE7B43B" w14:textId="77777777" w:rsidTr="00391650">
                    <w:trPr>
                      <w:trHeight w:val="41"/>
                    </w:trPr>
                    <w:tc>
                      <w:tcPr>
                        <w:tcW w:w="712" w:type="pct"/>
                        <w:shd w:val="clear" w:color="auto" w:fill="8DC03F"/>
                        <w:vAlign w:val="center"/>
                      </w:tcPr>
                      <w:p w14:paraId="7FA05E24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464876C1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65009544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626B32A9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458358E2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AF5A79F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4" w:type="pct"/>
                        <w:shd w:val="clear" w:color="auto" w:fill="8DC03F"/>
                        <w:vAlign w:val="center"/>
                      </w:tcPr>
                      <w:p w14:paraId="1D2C7095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26DF7760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6FFA2CCC" w14:textId="77511D7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95877E" w14:textId="72C9E64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BD080" w14:textId="48DAE34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FAB5B6" w14:textId="5508FA8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19E095" w14:textId="349121E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C98953" w14:textId="5D71973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1CA5FCC9" w14:textId="3AF8466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BE15F2D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65F354DF" w14:textId="61500AD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0BD54A" w14:textId="1CC3C57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024F66" w14:textId="0AB4CF4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ACDBE3" w14:textId="2075AD9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7C7984" w14:textId="46992A8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4EA5ED" w14:textId="62AF7B9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6740614B" w14:textId="27A70AD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ED4EFB1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000D0E87" w14:textId="6C52C3B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F307F8" w14:textId="47BD93F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56E0A" w14:textId="7451D0F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DB5EEE" w14:textId="5D72F81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D58417" w14:textId="1120B01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A391F99" w14:textId="4AC09EA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2C7E2818" w14:textId="594ABCD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09297D5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49FC445F" w14:textId="4D4164B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D7E014" w14:textId="121E691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BC4ADE" w14:textId="448C954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90D3D5" w14:textId="451997B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1B5A29" w14:textId="21940A5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5EB130" w14:textId="5F92054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6DC02D31" w14:textId="183289E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FAEB04C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12D77091" w14:textId="6E4712F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062844" w14:textId="0404D59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43A9E1" w14:textId="30560C4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D917FF" w14:textId="6799C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7A63D5" w14:textId="7971665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54C62F" w14:textId="63C6024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AF2DBC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7743D0D0" w14:textId="7F1A147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6954BFE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6BAE53CF" w14:textId="3E67477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D22450" w14:textId="2EE33A7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C7CB22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4C8A86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F2259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4997423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6E0951D5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74F6EBCF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529212AA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CBC703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CBC703"/>
                      <w:sz w:val="12"/>
                      <w:szCs w:val="12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5D63C4" w:rsidRPr="007A77C7" w14:paraId="1C838958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CBC703"/>
                        <w:vAlign w:val="center"/>
                      </w:tcPr>
                      <w:p w14:paraId="48E2E025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CBC703"/>
                        <w:vAlign w:val="center"/>
                      </w:tcPr>
                      <w:p w14:paraId="42BDC3DB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5" w:type="pct"/>
                        <w:shd w:val="clear" w:color="auto" w:fill="CBC703"/>
                        <w:vAlign w:val="center"/>
                      </w:tcPr>
                      <w:p w14:paraId="050F8F4A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CBC703"/>
                        <w:vAlign w:val="center"/>
                      </w:tcPr>
                      <w:p w14:paraId="40F8BE7C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CBC703"/>
                        <w:vAlign w:val="center"/>
                      </w:tcPr>
                      <w:p w14:paraId="21B06228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CBC703"/>
                        <w:vAlign w:val="center"/>
                      </w:tcPr>
                      <w:p w14:paraId="06B25A79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CBC703"/>
                        <w:vAlign w:val="center"/>
                      </w:tcPr>
                      <w:p w14:paraId="03458171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59192A2A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D38BEC6" w14:textId="7298013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4FB9F8E" w14:textId="70CA3DE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424B42C" w14:textId="3A230DD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F20CE8E" w14:textId="6BD0A4C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8A0FDDF" w14:textId="6920C3A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3381727" w14:textId="0743509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64C63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9DCDD0D" w14:textId="537D740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3BDDAE77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573836C" w14:textId="4BABFA3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B858ADF" w14:textId="0E798CE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D2D4F2D" w14:textId="10597F2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E4333BD" w14:textId="4B497CE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3248A97" w14:textId="4325E73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BE58DC8" w14:textId="23BD5F3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07D2412" w14:textId="6CD4534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8B03B6B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27AE299" w14:textId="1EF302E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F53D97A" w14:textId="586D76A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ECB0B9D" w14:textId="0E60F37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E896E42" w14:textId="36E9F82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957CD37" w14:textId="29BF003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8689EC2" w14:textId="65074AF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09F41E9" w14:textId="37B1CFD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41784A0C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BE4656C" w14:textId="09CA214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4138E51" w14:textId="1BC2121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D47881A" w14:textId="7D00911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C3D1CA5" w14:textId="2A8A8F5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F80BF8F" w14:textId="2AD7702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9418DB7" w14:textId="76B9284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2E68B3B" w14:textId="5A8A2CD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286FAE8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EBD929D" w14:textId="5C1A675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AE6C3A" w14:textId="5DFEF1E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37AA2B9" w14:textId="0AC1DCD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2C148C9" w14:textId="67D37DD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C11F5A1" w14:textId="57890D7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808D436" w14:textId="2914116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5C21AB3" w14:textId="09F14B8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48B1DB5C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F543A66" w14:textId="0B272C7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D5123AA" w14:textId="32244C5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CD1FB9D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EAE7B1F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6B619DF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30B5009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40A42CE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55B6FC81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36FF66D4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FAAE00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FAAE00"/>
                      <w:sz w:val="12"/>
                      <w:szCs w:val="12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5D63C4" w:rsidRPr="007A77C7" w14:paraId="075543B5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FAAE00"/>
                        <w:vAlign w:val="center"/>
                      </w:tcPr>
                      <w:p w14:paraId="7F18A6DB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FAAE00"/>
                        <w:vAlign w:val="center"/>
                      </w:tcPr>
                      <w:p w14:paraId="6FC62993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5" w:type="pct"/>
                        <w:shd w:val="clear" w:color="auto" w:fill="FAAE00"/>
                        <w:vAlign w:val="center"/>
                      </w:tcPr>
                      <w:p w14:paraId="2035DCB9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FAAE00"/>
                        <w:vAlign w:val="center"/>
                      </w:tcPr>
                      <w:p w14:paraId="4D616379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FAAE00"/>
                        <w:vAlign w:val="center"/>
                      </w:tcPr>
                      <w:p w14:paraId="2C31F0A0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FAAE00"/>
                        <w:vAlign w:val="center"/>
                      </w:tcPr>
                      <w:p w14:paraId="12E8F189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FAAE00"/>
                        <w:vAlign w:val="center"/>
                      </w:tcPr>
                      <w:p w14:paraId="0D86CC38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43F6856E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D13358B" w14:textId="07105BB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4F9F795" w14:textId="0B8541D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49BB9C3" w14:textId="6018018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532553D" w14:textId="38A4630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6FCF87A" w14:textId="6FB13DF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1D528C6" w14:textId="610E45D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0EC4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98A2691" w14:textId="3F63E06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5C4CB8F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369B76F" w14:textId="43247E0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9AEFB6F" w14:textId="29B9C01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8F0B08E" w14:textId="2B23450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4B2329E" w14:textId="092CC3C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34CBB22" w14:textId="1E16CA2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1B3B1C3" w14:textId="3FBEA94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5B75856" w14:textId="2C9A8BD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9DE2A49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9C21181" w14:textId="15EB92A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2652B6" w14:textId="12642F6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A3FE994" w14:textId="2806802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0F0CE53" w14:textId="59D3D1C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1280DC9" w14:textId="235DE59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8A5A460" w14:textId="04B26CD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59FADE0" w14:textId="28D7CF5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EF27CF8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B093066" w14:textId="41DDF01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A9298E4" w14:textId="1A8C045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5002285" w14:textId="07C292D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1390AED" w14:textId="7C9E6F3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465124B" w14:textId="274C652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47BAC2D" w14:textId="5B9DDB8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7890786" w14:textId="2E71779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5FFB3C5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7B0EF0B" w14:textId="767167A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CF2E46" w14:textId="1F10F2C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C2EEC87" w14:textId="3C1BF89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F34BA40" w14:textId="74E8C5C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4DA26D5" w14:textId="5A0C0A5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0107D56" w14:textId="0345A1A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1C228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1C228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3A542C7" w14:textId="73899E6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B8CD34F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DA0608F" w14:textId="649638B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CA53F8A" w14:textId="57A5C74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A837910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0C80BE4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57D02B1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7DD2A7A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AB34C8F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0A18FD5D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55F19E18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EF8219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EF8219"/>
                      <w:sz w:val="12"/>
                      <w:szCs w:val="12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7"/>
                    <w:gridCol w:w="169"/>
                    <w:gridCol w:w="169"/>
                    <w:gridCol w:w="168"/>
                    <w:gridCol w:w="168"/>
                    <w:gridCol w:w="168"/>
                    <w:gridCol w:w="166"/>
                  </w:tblGrid>
                  <w:tr w:rsidR="007A77C7" w:rsidRPr="007A77C7" w14:paraId="16FABC9B" w14:textId="77777777" w:rsidTr="00391650">
                    <w:trPr>
                      <w:trHeight w:val="41"/>
                    </w:trPr>
                    <w:tc>
                      <w:tcPr>
                        <w:tcW w:w="711" w:type="pct"/>
                        <w:shd w:val="clear" w:color="auto" w:fill="EF8219"/>
                        <w:vAlign w:val="center"/>
                      </w:tcPr>
                      <w:p w14:paraId="314AE6B8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EF8219"/>
                        <w:vAlign w:val="center"/>
                      </w:tcPr>
                      <w:p w14:paraId="2181FF2E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9" w:type="pct"/>
                        <w:shd w:val="clear" w:color="auto" w:fill="EF8219"/>
                        <w:vAlign w:val="center"/>
                      </w:tcPr>
                      <w:p w14:paraId="1327557D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EF8219"/>
                        <w:vAlign w:val="center"/>
                      </w:tcPr>
                      <w:p w14:paraId="670764B7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EF8219"/>
                        <w:vAlign w:val="center"/>
                      </w:tcPr>
                      <w:p w14:paraId="21AFA530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EF8219"/>
                        <w:vAlign w:val="center"/>
                      </w:tcPr>
                      <w:p w14:paraId="6A60DAB5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EF8219"/>
                        <w:vAlign w:val="center"/>
                      </w:tcPr>
                      <w:p w14:paraId="20B33B68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7F2E6634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2C224626" w14:textId="096E2E3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9E9F05A" w14:textId="52934A2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5EB690A6" w14:textId="277404C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1CD815FC" w14:textId="2E35FDA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28D02AAE" w14:textId="25212E3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55022FA6" w14:textId="1C7AC24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</w:tcPr>
                      <w:p w14:paraId="4FEAD65C" w14:textId="719462C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4187962A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3213D07A" w14:textId="279387F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D31AE43" w14:textId="3C31CBB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5F7274B" w14:textId="13FB57F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65AB31C0" w14:textId="2AE5C28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73A073DB" w14:textId="7BFE2B2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6D8981FB" w14:textId="5232AA9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</w:tcPr>
                      <w:p w14:paraId="4F4C69E7" w14:textId="1A69563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E1B0C39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09989B88" w14:textId="4DA63BD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E9374D1" w14:textId="75822B3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9F5498C" w14:textId="352A3F8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12134E9D" w14:textId="789BA9C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09BB8CD8" w14:textId="34E0C51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7B16E998" w14:textId="5ED4624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</w:tcPr>
                      <w:p w14:paraId="390C7616" w14:textId="588B5DF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441BEF2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5EB0C591" w14:textId="311A0A1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E9823DE" w14:textId="07F63FC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DA4CD78" w14:textId="07D96F0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666B5BEB" w14:textId="56A25DD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3FB232CB" w14:textId="668CCE1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32536938" w14:textId="7E7CBF7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</w:tcPr>
                      <w:p w14:paraId="44F84A28" w14:textId="56BA906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ACAE3D7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6946F84B" w14:textId="5D45A43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2B03FCB" w14:textId="3EFADE1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E8C33D4" w14:textId="2DCD37E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03AD00C5" w14:textId="29BB7E0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1F033440" w14:textId="49E10D1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58F834F2" w14:textId="586F2D4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</w:tcPr>
                      <w:p w14:paraId="4513FC82" w14:textId="417789C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AF2DBC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8DEDEB6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44937610" w14:textId="216A22B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8251E2D" w14:textId="7D050AB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303806F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6863053A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39CC7948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7455989E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</w:tcPr>
                      <w:p w14:paraId="12CCE0F5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6FE52103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77F27F36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E74C4A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E74C4A"/>
                      <w:sz w:val="12"/>
                      <w:szCs w:val="12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5D63C4" w:rsidRPr="007A77C7" w14:paraId="6187B037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E74C4A"/>
                        <w:vAlign w:val="center"/>
                      </w:tcPr>
                      <w:p w14:paraId="2D072DEF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E74C4A"/>
                        <w:vAlign w:val="center"/>
                      </w:tcPr>
                      <w:p w14:paraId="0779F249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5" w:type="pct"/>
                        <w:shd w:val="clear" w:color="auto" w:fill="E74C4A"/>
                        <w:vAlign w:val="center"/>
                      </w:tcPr>
                      <w:p w14:paraId="6C50806E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E74C4A"/>
                        <w:vAlign w:val="center"/>
                      </w:tcPr>
                      <w:p w14:paraId="675BF8B7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E74C4A"/>
                        <w:vAlign w:val="center"/>
                      </w:tcPr>
                      <w:p w14:paraId="4E616EF4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E74C4A"/>
                        <w:vAlign w:val="center"/>
                      </w:tcPr>
                      <w:p w14:paraId="0AEA64C1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E74C4A"/>
                        <w:vAlign w:val="center"/>
                      </w:tcPr>
                      <w:p w14:paraId="5D27F8FB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40D06FA3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D801190" w14:textId="47B52F3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52E8427" w14:textId="256E6C9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490808C" w14:textId="12AC4BF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6A02D10" w14:textId="593DBA9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9ED8D1D" w14:textId="6A84893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94B6441" w14:textId="50AAA6C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AF2DBC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C51FFD6" w14:textId="23EF417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8706DA0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7579137" w14:textId="0019E0B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56AAC05" w14:textId="18A8637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85608C5" w14:textId="6B425C6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79B35F2" w14:textId="77159FF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8717095" w14:textId="262F9AA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2F90502" w14:textId="3C7A0EB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641E164" w14:textId="0D7D6CD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889F21C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C2A8B17" w14:textId="74EC2DC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7269D7D" w14:textId="24BBC71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F749DB9" w14:textId="256C99F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7D3AFD4" w14:textId="061C597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F0D27F7" w14:textId="2BF3BE5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6C3014D" w14:textId="73841CD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215C741" w14:textId="7D4595C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1DFFAB33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F1A12C9" w14:textId="4E825A5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64F7119" w14:textId="7EF7824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0B2C23F" w14:textId="4693628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4D2AF86" w14:textId="2B02671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1A469D8" w14:textId="4D10EB3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B7D45DA" w14:textId="187D79C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FEDB9DA" w14:textId="063DC8D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33CA4CEA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457968C" w14:textId="691F895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F375C96" w14:textId="2C035E7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9E7DDB3" w14:textId="0F6B19C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F311BDA" w14:textId="0818801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A0675C1" w14:textId="1E04839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4E034D3" w14:textId="201887A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8572F9C" w14:textId="5A43E90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6BBE028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2F56D4B" w14:textId="671BC34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C6ED09B" w14:textId="0CCF2A7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245959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2897091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DB03DEB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D445901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2176649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0B37100A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437F5C69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CF6C80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CF6C80"/>
                      <w:sz w:val="12"/>
                      <w:szCs w:val="12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5D63C4" w:rsidRPr="007A77C7" w14:paraId="6DE9FD20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CF6C80"/>
                        <w:vAlign w:val="center"/>
                      </w:tcPr>
                      <w:p w14:paraId="0809012A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CF6C80"/>
                        <w:vAlign w:val="center"/>
                      </w:tcPr>
                      <w:p w14:paraId="5C7E53A4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5" w:type="pct"/>
                        <w:shd w:val="clear" w:color="auto" w:fill="CF6C80"/>
                        <w:vAlign w:val="center"/>
                      </w:tcPr>
                      <w:p w14:paraId="755B9AEF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CF6C80"/>
                        <w:vAlign w:val="center"/>
                      </w:tcPr>
                      <w:p w14:paraId="5653B34A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CF6C80"/>
                        <w:vAlign w:val="center"/>
                      </w:tcPr>
                      <w:p w14:paraId="64121072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CF6C80"/>
                        <w:vAlign w:val="center"/>
                      </w:tcPr>
                      <w:p w14:paraId="240DDB34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CF6C80"/>
                        <w:vAlign w:val="center"/>
                      </w:tcPr>
                      <w:p w14:paraId="429F220C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5151BED0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4A09B80" w14:textId="620978D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07A6679" w14:textId="53EC84A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2BA1C27" w14:textId="43E0F0D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8D6E919" w14:textId="3A5938F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7B93141" w14:textId="43A242D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6A38E44" w14:textId="67C24EF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B957FBA" w14:textId="451ACCC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6B4A3FAF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8120CE6" w14:textId="1D00226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785BD80" w14:textId="5E49279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0C3D18E" w14:textId="0B371F6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34B30BE" w14:textId="6DB063C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699C20B" w14:textId="78B6EAF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3B5CB61" w14:textId="43D96D0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048289A" w14:textId="7DDA309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1EB17376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A7A0F12" w14:textId="68D3BD5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7A0D604" w14:textId="538B9F4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03F454C" w14:textId="4C640A1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6525964" w14:textId="7F67B04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03C1091" w14:textId="702B53C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B547034" w14:textId="3F33B21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1615973" w14:textId="129F64E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B540DEF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8A731D0" w14:textId="590C807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12EB806" w14:textId="58F3092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856B89D" w14:textId="4C6311E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1F5313C" w14:textId="3F765DD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66E883E" w14:textId="37DB9B4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96D63E6" w14:textId="0F28CAC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49E634B" w14:textId="7AB5A7A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8B664AB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2A773EC" w14:textId="0E6556D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D17065E" w14:textId="33288EE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75C119F" w14:textId="7655121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21CF9EC" w14:textId="7A8C802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CACA18F" w14:textId="4492BDC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5BEC816" w14:textId="0ECD928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30EC55D" w14:textId="1858C11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1C228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1C228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4FD74EDD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840AC77" w14:textId="32E990D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42541D9" w14:textId="16D9CB6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45BFBFA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7DE46A3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548CA7D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48CC6C5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7B25799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46DA2C39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02A07094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996A8E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996A8E"/>
                      <w:sz w:val="12"/>
                      <w:szCs w:val="12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7"/>
                    <w:gridCol w:w="169"/>
                    <w:gridCol w:w="169"/>
                    <w:gridCol w:w="168"/>
                    <w:gridCol w:w="168"/>
                    <w:gridCol w:w="168"/>
                    <w:gridCol w:w="166"/>
                  </w:tblGrid>
                  <w:tr w:rsidR="007A77C7" w:rsidRPr="007A77C7" w14:paraId="66B5E83C" w14:textId="77777777" w:rsidTr="00391650">
                    <w:trPr>
                      <w:trHeight w:val="41"/>
                    </w:trPr>
                    <w:tc>
                      <w:tcPr>
                        <w:tcW w:w="711" w:type="pct"/>
                        <w:shd w:val="clear" w:color="auto" w:fill="996A8E"/>
                        <w:vAlign w:val="center"/>
                      </w:tcPr>
                      <w:p w14:paraId="600BA060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996A8E"/>
                        <w:vAlign w:val="center"/>
                      </w:tcPr>
                      <w:p w14:paraId="39146F13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9" w:type="pct"/>
                        <w:shd w:val="clear" w:color="auto" w:fill="996A8E"/>
                        <w:vAlign w:val="center"/>
                      </w:tcPr>
                      <w:p w14:paraId="5FF60178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996A8E"/>
                        <w:vAlign w:val="center"/>
                      </w:tcPr>
                      <w:p w14:paraId="7BA34310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996A8E"/>
                        <w:vAlign w:val="center"/>
                      </w:tcPr>
                      <w:p w14:paraId="4150C149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996A8E"/>
                        <w:vAlign w:val="center"/>
                      </w:tcPr>
                      <w:p w14:paraId="5213ECC1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996A8E"/>
                        <w:vAlign w:val="center"/>
                      </w:tcPr>
                      <w:p w14:paraId="616E7CC8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51BFD937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6B9B2EFE" w14:textId="2BC1367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66C760" w14:textId="6C764E3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FB8683" w14:textId="019BAF7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C644B38" w14:textId="6187D9D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EA69875" w14:textId="69CB1ED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83396BF" w14:textId="74E8761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1C228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1C228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E2AF9D8" w14:textId="73EB5A6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7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7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2FE1D8E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47FCF5A9" w14:textId="0DAEFB5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E6936B3" w14:textId="119E2E1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6456DB" w14:textId="75577BA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564E3A0" w14:textId="3EED4D4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A7D69AF" w14:textId="131D10E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84C4260" w14:textId="6613E6F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09B5AFB" w14:textId="4D5178B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7B1DE36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19C0D0A4" w14:textId="4FB7662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510E764" w14:textId="31FD478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489A991" w14:textId="1D5D379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03AE907" w14:textId="30EA09F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F0AAB14" w14:textId="49F8724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751E9B7" w14:textId="75757FB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C800E50" w14:textId="4676F13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3616AAF1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7DA6C4EF" w14:textId="638D05B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DE06D4" w14:textId="4E698D8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DB8AC30" w14:textId="08951FD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0B2779E" w14:textId="74B1788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9A3D280" w14:textId="30F7235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CCF33C4" w14:textId="58C9897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401DA0A" w14:textId="4D70AED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1460969D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1EA8BC50" w14:textId="5C3CF4D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4D1DF5" w14:textId="158B863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B831221" w14:textId="628B4E6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E5B3276" w14:textId="2626C24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BABB4BB" w14:textId="7AC0AEB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54137F0" w14:textId="3AD12E3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20BA90A" w14:textId="2134F7D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377E897F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587EBE6E" w14:textId="0C69FE9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15C780D" w14:textId="04D631D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3764864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BC3EA9D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60C4B0B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0A7E62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4360584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561BE25C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7E2A9124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6A7FB8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6A7FB8"/>
                      <w:sz w:val="12"/>
                      <w:szCs w:val="12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5D63C4" w:rsidRPr="007A77C7" w14:paraId="4BE00F4F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6A7FB8"/>
                        <w:vAlign w:val="center"/>
                      </w:tcPr>
                      <w:p w14:paraId="420F04CB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6A7FB8"/>
                        <w:vAlign w:val="center"/>
                      </w:tcPr>
                      <w:p w14:paraId="5537BD2E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5" w:type="pct"/>
                        <w:shd w:val="clear" w:color="auto" w:fill="6A7FB8"/>
                        <w:vAlign w:val="center"/>
                      </w:tcPr>
                      <w:p w14:paraId="56617AF5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6A7FB8"/>
                        <w:vAlign w:val="center"/>
                      </w:tcPr>
                      <w:p w14:paraId="74B6DC65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6A7FB8"/>
                        <w:vAlign w:val="center"/>
                      </w:tcPr>
                      <w:p w14:paraId="26321544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6A7FB8"/>
                        <w:vAlign w:val="center"/>
                      </w:tcPr>
                      <w:p w14:paraId="6A668DDE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6A7FB8"/>
                        <w:vAlign w:val="center"/>
                      </w:tcPr>
                      <w:p w14:paraId="7B5D7861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4305003B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DB81D18" w14:textId="64F5F6C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B4101ED" w14:textId="791DF46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7F3C3A2" w14:textId="0E89A69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DA4CBDB" w14:textId="31B3373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62D7EA1" w14:textId="4ECB992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A5FB9E3" w14:textId="6742BFF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56AF350" w14:textId="0E8D467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0A5D68A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1E6ABCE" w14:textId="55CEA90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959C58A" w14:textId="1C5EB96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3FC38D2" w14:textId="070A5E5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E1C8329" w14:textId="02DF4AA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6E0C8E9" w14:textId="0508398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88866CB" w14:textId="4179BB2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3DC2C8C" w14:textId="1AE8726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527A0BB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5246A9D" w14:textId="7CB1BFF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1AD3E5" w14:textId="195D4F6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D3F96E9" w14:textId="0FE1BCC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B8D549F" w14:textId="5CE5410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7F40D09" w14:textId="6012C65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8A4F1BA" w14:textId="62C39D8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ADA5624" w14:textId="02DF233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87E5C80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C4E174C" w14:textId="3040295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AE0B7FF" w14:textId="1626A17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9FF6F00" w14:textId="25C3904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7524A24" w14:textId="013B647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AF2F335" w14:textId="5DE127C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56937EE" w14:textId="013B866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0939315" w14:textId="76487DB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687D2EF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2AF8C78" w14:textId="33CD163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3AC95B6" w14:textId="3819F75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EF830D9" w14:textId="3A066A2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276C47C" w14:textId="56E81D6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15C7FBF" w14:textId="2BA6869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49D8CCB" w14:textId="0A65B4C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B2F0961" w14:textId="48E1ABA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64C17A48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3B40F0A" w14:textId="1055C56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DB1C1E9" w14:textId="441B486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768C1DD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8E21A4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5179560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4CA4D74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00A4337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6AD7BF31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5" w:type="pct"/>
                </w:tcPr>
                <w:p w14:paraId="26B87C59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007AAB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007AAB"/>
                      <w:sz w:val="12"/>
                      <w:szCs w:val="12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5"/>
                    <w:gridCol w:w="167"/>
                    <w:gridCol w:w="168"/>
                    <w:gridCol w:w="168"/>
                    <w:gridCol w:w="168"/>
                    <w:gridCol w:w="168"/>
                    <w:gridCol w:w="165"/>
                  </w:tblGrid>
                  <w:tr w:rsidR="005D63C4" w:rsidRPr="007A77C7" w14:paraId="5262DDE7" w14:textId="77777777" w:rsidTr="00391650">
                    <w:trPr>
                      <w:trHeight w:val="41"/>
                    </w:trPr>
                    <w:tc>
                      <w:tcPr>
                        <w:tcW w:w="706" w:type="pct"/>
                        <w:shd w:val="clear" w:color="auto" w:fill="007AAB"/>
                        <w:vAlign w:val="center"/>
                      </w:tcPr>
                      <w:p w14:paraId="0E872F5D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4" w:type="pct"/>
                        <w:shd w:val="clear" w:color="auto" w:fill="007AAB"/>
                        <w:vAlign w:val="center"/>
                      </w:tcPr>
                      <w:p w14:paraId="7330ABC5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9" w:type="pct"/>
                        <w:shd w:val="clear" w:color="auto" w:fill="007AAB"/>
                        <w:vAlign w:val="center"/>
                      </w:tcPr>
                      <w:p w14:paraId="2D3A8C1E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9" w:type="pct"/>
                        <w:shd w:val="clear" w:color="auto" w:fill="007AAB"/>
                        <w:vAlign w:val="center"/>
                      </w:tcPr>
                      <w:p w14:paraId="3A1E35F0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9" w:type="pct"/>
                        <w:shd w:val="clear" w:color="auto" w:fill="007AAB"/>
                        <w:vAlign w:val="center"/>
                      </w:tcPr>
                      <w:p w14:paraId="34080644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9" w:type="pct"/>
                        <w:shd w:val="clear" w:color="auto" w:fill="007AAB"/>
                        <w:vAlign w:val="center"/>
                      </w:tcPr>
                      <w:p w14:paraId="32E51C85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007AAB"/>
                        <w:vAlign w:val="center"/>
                      </w:tcPr>
                      <w:p w14:paraId="1A83EE8A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7BD7648C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5E7C27B" w14:textId="0FC5D46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171CC12D" w14:textId="05593F5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2BA2AE" w14:textId="0BCA4F8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60CC40E" w14:textId="2387931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2CA1492" w14:textId="63952A5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D83E374" w14:textId="0B4A064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7B9BEBF" w14:textId="3CD85C9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A0EA82E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13953C9" w14:textId="7503C53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5F50027C" w14:textId="4DCAA76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B7C3F4B" w14:textId="0C01499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894D779" w14:textId="25D6FD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11AEB69" w14:textId="331B4F5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0C60CAA" w14:textId="1693E5F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8E0905B" w14:textId="0701478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261D824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F56E499" w14:textId="38183C4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638C8D08" w14:textId="0D950F1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20B68BD" w14:textId="576300F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ABDE5AA" w14:textId="4567E2C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2207DC7" w14:textId="751E695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3861F06" w14:textId="07B170C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B60F9F5" w14:textId="752D6AF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655E0076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EAD9008" w14:textId="31E4623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037B4A2B" w14:textId="1C212CE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BD8FD22" w14:textId="72795E8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E73CCF4" w14:textId="0231247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B8A910B" w14:textId="0976961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DEB3C20" w14:textId="609ABBD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46E451C" w14:textId="308048F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16BB1E9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2449F08" w14:textId="6B03856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7D95F2E2" w14:textId="33CCC6D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C93C767" w14:textId="34B8596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C55ABA2" w14:textId="17F70F7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DA65161" w14:textId="3EFB84E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08C9C74" w14:textId="4AC55F2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AF2DBC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D5ADA0A" w14:textId="6EACC7A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69511CF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B951049" w14:textId="2A8DA54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109E95CB" w14:textId="49F2486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C228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EE534F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A2E6FC8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2830307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718064D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FB67AE2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4A37BD3E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4FBB" w:rsidRDefault="00E50BDE" w:rsidP="0087060A">
            <w:pPr>
              <w:pStyle w:val="ad"/>
              <w:jc w:val="center"/>
              <w:rPr>
                <w:rFonts w:cs="Arial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84FBB" w:rsidRDefault="00F93E3B" w:rsidP="00391650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D84FBB" w:rsidSect="00F772D8">
      <w:pgSz w:w="16838" w:h="11906" w:orient="landscape" w:code="9"/>
      <w:pgMar w:top="720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9D8C98" w14:textId="77777777" w:rsidR="001D63CC" w:rsidRDefault="001D63CC">
      <w:pPr>
        <w:spacing w:after="0"/>
      </w:pPr>
      <w:r>
        <w:separator/>
      </w:r>
    </w:p>
  </w:endnote>
  <w:endnote w:type="continuationSeparator" w:id="0">
    <w:p w14:paraId="742F4E8D" w14:textId="77777777" w:rsidR="001D63CC" w:rsidRDefault="001D63C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D6FA9C" w14:textId="77777777" w:rsidR="001D63CC" w:rsidRDefault="001D63CC">
      <w:pPr>
        <w:spacing w:after="0"/>
      </w:pPr>
      <w:r>
        <w:separator/>
      </w:r>
    </w:p>
  </w:footnote>
  <w:footnote w:type="continuationSeparator" w:id="0">
    <w:p w14:paraId="2143D596" w14:textId="77777777" w:rsidR="001D63CC" w:rsidRDefault="001D63C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0D5881"/>
    <w:rsid w:val="001274F3"/>
    <w:rsid w:val="00151CCE"/>
    <w:rsid w:val="00173170"/>
    <w:rsid w:val="001952A1"/>
    <w:rsid w:val="001B01F9"/>
    <w:rsid w:val="001C228F"/>
    <w:rsid w:val="001C41F9"/>
    <w:rsid w:val="001D63CC"/>
    <w:rsid w:val="001F4992"/>
    <w:rsid w:val="00211686"/>
    <w:rsid w:val="002549DD"/>
    <w:rsid w:val="002562E7"/>
    <w:rsid w:val="00285C1D"/>
    <w:rsid w:val="002C3AAE"/>
    <w:rsid w:val="002D292B"/>
    <w:rsid w:val="00302C5D"/>
    <w:rsid w:val="003327F5"/>
    <w:rsid w:val="00340CAF"/>
    <w:rsid w:val="00391650"/>
    <w:rsid w:val="003C0D41"/>
    <w:rsid w:val="003E085C"/>
    <w:rsid w:val="003E7B3A"/>
    <w:rsid w:val="003F70D3"/>
    <w:rsid w:val="00416364"/>
    <w:rsid w:val="00416D52"/>
    <w:rsid w:val="00431B29"/>
    <w:rsid w:val="00440416"/>
    <w:rsid w:val="00444A3F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D5149"/>
    <w:rsid w:val="005D63C4"/>
    <w:rsid w:val="005E656F"/>
    <w:rsid w:val="00667021"/>
    <w:rsid w:val="00682B84"/>
    <w:rsid w:val="006974E1"/>
    <w:rsid w:val="006C0896"/>
    <w:rsid w:val="006C2D30"/>
    <w:rsid w:val="006C2E41"/>
    <w:rsid w:val="006F513E"/>
    <w:rsid w:val="00707846"/>
    <w:rsid w:val="00712732"/>
    <w:rsid w:val="00761C7A"/>
    <w:rsid w:val="007A77C7"/>
    <w:rsid w:val="007A7E86"/>
    <w:rsid w:val="007C0139"/>
    <w:rsid w:val="007D45A1"/>
    <w:rsid w:val="007E2D4C"/>
    <w:rsid w:val="007F564D"/>
    <w:rsid w:val="00804FAE"/>
    <w:rsid w:val="00846F3E"/>
    <w:rsid w:val="008527AC"/>
    <w:rsid w:val="00864371"/>
    <w:rsid w:val="0087060A"/>
    <w:rsid w:val="008866FB"/>
    <w:rsid w:val="008B1201"/>
    <w:rsid w:val="008B63DD"/>
    <w:rsid w:val="008F16F7"/>
    <w:rsid w:val="008F38A6"/>
    <w:rsid w:val="009164BA"/>
    <w:rsid w:val="009166BD"/>
    <w:rsid w:val="00941C64"/>
    <w:rsid w:val="00953D91"/>
    <w:rsid w:val="00977AAE"/>
    <w:rsid w:val="009800D7"/>
    <w:rsid w:val="00996E56"/>
    <w:rsid w:val="00997268"/>
    <w:rsid w:val="009B5251"/>
    <w:rsid w:val="009C2BB5"/>
    <w:rsid w:val="009F1541"/>
    <w:rsid w:val="00A121C6"/>
    <w:rsid w:val="00A12667"/>
    <w:rsid w:val="00A14581"/>
    <w:rsid w:val="00A20E4C"/>
    <w:rsid w:val="00A253D7"/>
    <w:rsid w:val="00A31F69"/>
    <w:rsid w:val="00AA1636"/>
    <w:rsid w:val="00AA23D3"/>
    <w:rsid w:val="00AA3C50"/>
    <w:rsid w:val="00AB69EA"/>
    <w:rsid w:val="00AE302A"/>
    <w:rsid w:val="00AE36BB"/>
    <w:rsid w:val="00AF2DBC"/>
    <w:rsid w:val="00B10C6B"/>
    <w:rsid w:val="00B37C7E"/>
    <w:rsid w:val="00B65B09"/>
    <w:rsid w:val="00B85583"/>
    <w:rsid w:val="00B9476B"/>
    <w:rsid w:val="00BC3952"/>
    <w:rsid w:val="00BE5AB8"/>
    <w:rsid w:val="00BF3C3E"/>
    <w:rsid w:val="00C32B94"/>
    <w:rsid w:val="00C44DFB"/>
    <w:rsid w:val="00C541A2"/>
    <w:rsid w:val="00C6519B"/>
    <w:rsid w:val="00C70F21"/>
    <w:rsid w:val="00C7354B"/>
    <w:rsid w:val="00C91863"/>
    <w:rsid w:val="00C91F9B"/>
    <w:rsid w:val="00CC233C"/>
    <w:rsid w:val="00D01FC7"/>
    <w:rsid w:val="00D84FBB"/>
    <w:rsid w:val="00DB089B"/>
    <w:rsid w:val="00DC08C3"/>
    <w:rsid w:val="00DC1675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C76AD"/>
    <w:rsid w:val="00ED75B6"/>
    <w:rsid w:val="00EF1F0E"/>
    <w:rsid w:val="00F64C63"/>
    <w:rsid w:val="00F70EC4"/>
    <w:rsid w:val="00F772D8"/>
    <w:rsid w:val="00F91390"/>
    <w:rsid w:val="00F93E3B"/>
    <w:rsid w:val="00FA67E1"/>
    <w:rsid w:val="00FC0032"/>
    <w:rsid w:val="00FE020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3481</Words>
  <Characters>19844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2020-12-01T05:50:00Z</dcterms:created>
  <dcterms:modified xsi:type="dcterms:W3CDTF">2020-12-01T05:50:00Z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