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p w14:paraId="66537F75" w14:textId="7148CABF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6BAF"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2021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406820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01765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874E6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DA537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6C6C60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659B56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5688AE4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1EFAF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2D49A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1DAA92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9A0A9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78052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3D99C5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5D866C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152AC6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3681F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84D5E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CD164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245D31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6430A9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E6037B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FC2DF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1005CC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44A44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1BAC46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B69F6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49D67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6FC2B0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5EF1A0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4B2B6C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183D4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73B6BE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D6CEA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3B9DC7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4D87F3D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662E4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426BA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5C702E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46A913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16E9FC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491EA2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7330DB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16FCBB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2BEABE2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DBA80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2CFF69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6E5A74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57EFFD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02E4F1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54243A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1812234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6D7CF1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467975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4745F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69E1D5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4AE9D0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74F486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0E1A23D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416867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0CB16F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16D637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4D292B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0317E4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3E379F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7F4B03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4AA4D9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586C88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5B653E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1D9DF8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179806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071193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D1B0B1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73DF8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679E6B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340ECC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16F68B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69D336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71B700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6371D3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54E72E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3AEF278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390421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755B04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4FBBE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4E019F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28EC27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52FD3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3AEC6F0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17D2AA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44CC34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3762E0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BA8E5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2572DF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2572A8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20AE3BE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5A7283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54375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33175E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3EA96C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53E0A9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04D904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0D51587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23C1E5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4DBD35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30E7F8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5FC54A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673135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7D1A2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4A34A43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1BB314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6E6FF3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3FBFAD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4C44D2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7AEF43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685767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4A0132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158DDA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45C02AC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4B89B7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418432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241F59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1C97CE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370A11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200AF7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35E035A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6D90EE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63E8B5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491F66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3F5C6C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195D1A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3258A8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7D21FCF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282E50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4474FF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7B9CE8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77AC04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6FED88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140E80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55E16EA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323965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274336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01AEA4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40A8C9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4D1A42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35EC29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3C03F27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228953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5A4567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06155C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383E7A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741547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09F080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6AA84D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48C94E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3487A5C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509C4E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6B4CD6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5D239E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4FC2AF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70243C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61E028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6C7E7A3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040A54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7DB211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4EC87E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0EA286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5B1CDF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4AB85A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7A02F8E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1E424A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5EA2A5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267BB0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7C2783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61E977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7AA354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1F00B57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5E82E8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7279A3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669DFE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79352C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4406B5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1D46D4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1228AEF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1A7002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584C0B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46B725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7D0204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396B9C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2A4402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0DE8A2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184F79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644265A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5E3758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2747BA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15EB0B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5DB3C2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1E5937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4799D8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5D5EA6D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19B152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7DD07F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5CFAEF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085D12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740B62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37F4E9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0019B5C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3C11C7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46C88B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3D5EC2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6761D7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428EB5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75F769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1222310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67EFA8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1696E1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4D98DD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29C0DA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2EBDDD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1F4C50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5E69D32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605D37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3C1434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6A81F7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490F95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47A7BC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587153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024C06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640033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009CAE1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3083AB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739DC4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72DD36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7625CB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3C1E2A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5280A5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63F82B0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698EE5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5FC0E2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5AAB6C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4E3437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413B12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28CA03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763937D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35A2DE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5EFD07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20C5DB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4EF593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045BBA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4927A4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7690D03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21CDE4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0FC62F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128A92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659F26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7B6B57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022CA0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1DCA479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104CDD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244110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7C3BD5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599B95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05E62E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10C930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2E1196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560D9A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56638D5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7F8940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7423F9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18FA7E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042E2E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4824BD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392207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6B7241B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31EEA9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573F8A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75FAAF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70715E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2F354F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727F6D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261F2D6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46160D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208DAD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0FCBDB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17CBD5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24609D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7544A1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2FC5CB0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0F3246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010FB6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7C05B6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3C405E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19D1E8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59E800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49152C9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6B6E5B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30993F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2F3C50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5D794F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4233D1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7FE5C9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2EF585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644B72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58AA6E4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21D51B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27C078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450054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3612AA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7DCD35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2EF18D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44BB3CF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47A143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64E3EB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48C37B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3A188E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23D59E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3ECABB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1FCA6C6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087DED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514776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184726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315834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7DE7B0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6020D2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6E406C8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1122FA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1DB4B9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03BDDD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5819E1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193031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0753BE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04C552C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5DB5F9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27334F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0DDCCF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07C894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5E6AB6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41974C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4187CB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6C3600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0689D5E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267C85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07F2E3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6E8C21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45EA4A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49978C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284657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6844C54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0D5D92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6EAA9F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7D786A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417321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2436EC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0DE811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69BE459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5EC861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72F14F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142542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431466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1581AE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062502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5C2248F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1FCFE3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1415DD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7D20E5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170989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1E549A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701D22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1301BE1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43E08A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558903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</w:t>
                        </w:r>
                        <w:bookmarkStart w:id="2" w:name="_GoBack"/>
                        <w:bookmarkEnd w:id="2"/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4C53FA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346DFC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4E7314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45B34B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07329E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24EFFB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6281B0A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1EC662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6AFC2F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69EFB3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58F39E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0FD4DB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51DB4D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6FD9206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003F85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070EC6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0546F6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5210C1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6BF859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7F13EB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2828E4A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0B8960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034443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2D289B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2431AA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4D1CD3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3D03C2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2C29686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0A1151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14E104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522683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156526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1E7CDE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097E38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5FC2476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79ED9D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4433EE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392BF8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23A70E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007E42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4FAD23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58C645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512BB1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244F213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7C3C66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309312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1AD777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19A3A9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3E1658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704A4C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4551D82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5ECFAC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320088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2C372E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0027C8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51F982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5357885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001D96F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2B90BF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293C57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6C4188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443A76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1B41EB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6E9773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5B9D647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2D2C9A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52B3AC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5E8623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2FF813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234C82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5F492D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6AD7736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0EE790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2F118A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D57BF" w14:textId="77777777" w:rsidR="00F835D0" w:rsidRDefault="00F835D0">
      <w:pPr>
        <w:spacing w:after="0"/>
      </w:pPr>
      <w:r>
        <w:separator/>
      </w:r>
    </w:p>
  </w:endnote>
  <w:endnote w:type="continuationSeparator" w:id="0">
    <w:p w14:paraId="36B83189" w14:textId="77777777" w:rsidR="00F835D0" w:rsidRDefault="00F835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BC87C" w14:textId="77777777" w:rsidR="00F835D0" w:rsidRDefault="00F835D0">
      <w:pPr>
        <w:spacing w:after="0"/>
      </w:pPr>
      <w:r>
        <w:separator/>
      </w:r>
    </w:p>
  </w:footnote>
  <w:footnote w:type="continuationSeparator" w:id="0">
    <w:p w14:paraId="393D3046" w14:textId="77777777" w:rsidR="00F835D0" w:rsidRDefault="00F835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B01F9"/>
    <w:rsid w:val="001C41F9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96BAF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835D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2020-12-09T16:53:00Z</dcterms:created>
  <dcterms:modified xsi:type="dcterms:W3CDTF">2020-12-09T16:53:00Z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