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jc w:val="center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15818"/>
      </w:tblGrid>
      <w:tr w:rsidR="00496BAF" w:rsidRPr="00E33F50" w14:paraId="40983BE3" w14:textId="77777777" w:rsidTr="00240D4D">
        <w:trPr>
          <w:trHeight w:val="10480"/>
          <w:jc w:val="center"/>
        </w:trPr>
        <w:tc>
          <w:tcPr>
            <w:tcW w:w="5000" w:type="pct"/>
            <w:vAlign w:val="center"/>
          </w:tcPr>
          <w:bookmarkStart w:id="0" w:name="_GoBack"/>
          <w:bookmarkEnd w:id="0"/>
          <w:p w14:paraId="66537F75" w14:textId="21A966B4" w:rsidR="003E085C" w:rsidRPr="00E33F50" w:rsidRDefault="003E085C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</w:pP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begin"/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instrText xml:space="preserve"> DOCVARIABLE  MonthStart1 \@  yyyy   \* MERGEFORMAT </w:instrTex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separate"/>
            </w:r>
            <w:r w:rsidR="005068DD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t>2022</w:t>
            </w:r>
            <w:r w:rsidRPr="00E33F50">
              <w:rPr>
                <w:rFonts w:ascii="Arial Narrow" w:hAnsi="Arial Narrow"/>
                <w:b/>
                <w:bCs/>
                <w:noProof/>
                <w:color w:val="auto"/>
                <w:sz w:val="96"/>
                <w:szCs w:val="96"/>
                <w:lang w:bidi="ru-RU"/>
              </w:rPr>
              <w:fldChar w:fldCharType="end"/>
            </w:r>
            <w:bookmarkStart w:id="1" w:name="_Calendar"/>
            <w:bookmarkEnd w:id="1"/>
          </w:p>
          <w:tbl>
            <w:tblPr>
              <w:tblStyle w:val="ae"/>
              <w:tblW w:w="5000" w:type="pct"/>
              <w:tblCellMar>
                <w:top w:w="170" w:type="dxa"/>
                <w:left w:w="284" w:type="dxa"/>
                <w:bottom w:w="170" w:type="dxa"/>
                <w:right w:w="284" w:type="dxa"/>
              </w:tblCellMar>
              <w:tblLook w:val="04A0" w:firstRow="1" w:lastRow="0" w:firstColumn="1" w:lastColumn="0" w:noHBand="0" w:noVBand="1"/>
            </w:tblPr>
            <w:tblGrid>
              <w:gridCol w:w="3954"/>
              <w:gridCol w:w="3954"/>
              <w:gridCol w:w="3955"/>
              <w:gridCol w:w="3955"/>
            </w:tblGrid>
            <w:tr w:rsidR="00496BAF" w:rsidRPr="00E33F50" w14:paraId="79F6697B" w14:textId="61825017" w:rsidTr="00240D4D">
              <w:trPr>
                <w:trHeight w:val="2800"/>
              </w:trPr>
              <w:tc>
                <w:tcPr>
                  <w:tcW w:w="1250" w:type="pct"/>
                </w:tcPr>
                <w:p w14:paraId="1E763E4B" w14:textId="15BA09E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bookmarkStart w:id="2" w:name="_Hlk38821049"/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ЯНВАРЬ</w:t>
                  </w:r>
                </w:p>
                <w:tbl>
                  <w:tblPr>
                    <w:tblStyle w:val="CalendarTable"/>
                    <w:tblW w:w="4992" w:type="pct"/>
                    <w:tblBorders>
                      <w:top w:val="single" w:sz="8" w:space="0" w:color="auto"/>
                    </w:tblBorders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9"/>
                    <w:gridCol w:w="485"/>
                    <w:gridCol w:w="486"/>
                    <w:gridCol w:w="486"/>
                    <w:gridCol w:w="486"/>
                    <w:gridCol w:w="486"/>
                    <w:gridCol w:w="473"/>
                  </w:tblGrid>
                  <w:tr w:rsidR="00496BAF" w:rsidRPr="00E33F50" w14:paraId="684222CD" w14:textId="77777777" w:rsidTr="003C1BDD">
                    <w:trPr>
                      <w:trHeight w:val="170"/>
                    </w:trPr>
                    <w:tc>
                      <w:tcPr>
                        <w:tcW w:w="710" w:type="pct"/>
                        <w:shd w:val="clear" w:color="auto" w:fill="auto"/>
                        <w:vAlign w:val="center"/>
                      </w:tcPr>
                      <w:p w14:paraId="39408482" w14:textId="1A45D4B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5114" w14:textId="42835B8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BB7502" w14:textId="1E25498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84BA99" w14:textId="669E292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F75680" w14:textId="1107FC1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BE3AF3" w14:textId="3C4F8B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1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E85CF0" w14:textId="3744F2BD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1DF8F53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4C3DF47A" w14:textId="7A08802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D8DCA2" w14:textId="3C86DF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953DC5" w14:textId="79C767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6F7F6B" w14:textId="5E2029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77DEF9" w14:textId="4369DA0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B1CBA7" w14:textId="53C502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1DE8D4C" w14:textId="6C1B710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FA4FA2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688A4083" w14:textId="766978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D9C7DF" w14:textId="621607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D5672A" w14:textId="737D69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E39618" w14:textId="2D65D4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01D669" w14:textId="4499EA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8B3CC1" w14:textId="770D6C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63A6A44F" w14:textId="3CE7FA8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23F797F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3FCDA0AA" w14:textId="5306A8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99770B" w14:textId="1A6E6E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78C04D" w14:textId="7808214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764BF9" w14:textId="469C93D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4D6EFD" w14:textId="72366D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A7D074" w14:textId="59E955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DF4C53D" w14:textId="6524887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0529957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7824C9C9" w14:textId="0DF88E5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5E1D41" w14:textId="1FC87E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951C8E" w14:textId="551605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755A8A" w14:textId="51C52F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F29A4" w14:textId="611962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8D3352" w14:textId="46563FF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2CF6BA37" w14:textId="2D53203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97D45F8" w14:textId="77777777" w:rsidTr="003C1BDD">
                    <w:trPr>
                      <w:trHeight w:val="336"/>
                    </w:trPr>
                    <w:tc>
                      <w:tcPr>
                        <w:tcW w:w="710" w:type="pct"/>
                        <w:vAlign w:val="center"/>
                      </w:tcPr>
                      <w:p w14:paraId="4BD14B6A" w14:textId="0201C6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46ECD0" w14:textId="10E2539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B018" w14:textId="0D8BBC2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2B5BF7" w14:textId="523E22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3E501" w14:textId="68CE6A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A251BC6" w14:textId="2C8EA5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3CA74E8D" w14:textId="177F1B5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144E5B8" w14:textId="77777777" w:rsidTr="003C1BDD">
                    <w:trPr>
                      <w:trHeight w:val="350"/>
                    </w:trPr>
                    <w:tc>
                      <w:tcPr>
                        <w:tcW w:w="710" w:type="pct"/>
                        <w:vAlign w:val="center"/>
                      </w:tcPr>
                      <w:p w14:paraId="55F237A0" w14:textId="6D7538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4CCAC5" w14:textId="722E27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0BB2A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D13DE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41B31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7F8A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1" w:type="pct"/>
                        <w:vAlign w:val="center"/>
                      </w:tcPr>
                      <w:p w14:paraId="40F850EA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  <w:bookmarkEnd w:id="2"/>
                </w:tbl>
                <w:p w14:paraId="1B2D8CF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D861116" w14:textId="0143150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ФЕВРАЛЬ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3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D521D1C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4A50A8" w14:textId="120773D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052ACD" w14:textId="390FED1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47D848" w14:textId="1DC1B16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12BE2" w14:textId="250263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3D3BE5" w14:textId="010C80F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2F7BE9" w14:textId="4842C9A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CB16A91" w14:textId="2A33D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33AD79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2338C3E" w14:textId="63A3B2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9814E4" w14:textId="134765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665E05" w14:textId="10E9D9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31D4F0" w14:textId="6FD073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FC2BCF9" w14:textId="091299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D888BB" w14:textId="6C3069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A023F15" w14:textId="27167FB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78283D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36E1A06" w14:textId="06705C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1E8FAF3" w14:textId="3C73D4A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1F01189" w14:textId="401EE3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9A7D" w14:textId="7364BF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7C63CF" w14:textId="341BA74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0DD119" w14:textId="35689F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51B6ED7" w14:textId="5A40399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C4D67B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64AC88D8" w14:textId="1489C88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A0ABAC2" w14:textId="5530B0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8AB7AB9" w14:textId="748157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8FC14F" w14:textId="5BFAADB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F7ACB7" w14:textId="5F8CC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9F174" w14:textId="708E37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0A0A41E" w14:textId="694BFCA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33194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36526BF" w14:textId="0CC1AF1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8C1CD1" w14:textId="04C033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A56F1" w14:textId="6E1EE8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262D4B" w14:textId="088450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49CF7" w14:textId="5FFC044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26A059" w14:textId="5AA39C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E25065" w14:textId="3AC2747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B0FF95" w14:textId="77777777" w:rsidTr="00C6519B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0A5D3919" w14:textId="5C137B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5641D12" w14:textId="40415D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BBFCBA" w14:textId="7DD381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2DB4676" w14:textId="0B30CE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12ADD02" w14:textId="0E07B35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6D5BCA" w14:textId="071157A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267017D" w14:textId="5B90360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CB553C4" w14:textId="77777777" w:rsidTr="00C6519B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549FBFA" w14:textId="2A5E41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254819C" w14:textId="721A1D6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!A12 Is Not In Table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FD04B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AA4EB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9AE72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3664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970C07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635B5D45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315FC74" w14:textId="25907485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МАРТ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5FBA145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82C68E" w14:textId="7F2001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81C50" w14:textId="548AA55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330407" w14:textId="08BD38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2E47A7" w14:textId="52A3C99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D7F939A" w14:textId="771AA97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4E7528" w14:textId="2D1076C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F13CE6" w14:textId="7C9C3B3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AD7C61D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AAAD04" w14:textId="78EBA7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EBC2568" w14:textId="13815A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F3CE0B" w14:textId="4A8658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343102" w14:textId="0D0C45F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48F3FC" w14:textId="299358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C4B999" w14:textId="17235C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611257B" w14:textId="5F6AD16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MonthStart3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ACC4FBD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62D8059F" w14:textId="7B257C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5CA2B8" w14:textId="1B36B4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DB2D48" w14:textId="6B162D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650517" w14:textId="696736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810657" w14:textId="6F91D3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DD2049" w14:textId="20A56A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2C3A7B" w14:textId="66E6D73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DAA7F9C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B1BC1FA" w14:textId="52F4F1F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ED7620" w14:textId="5824C4A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D98F73" w14:textId="4BA98C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12937" w14:textId="5E31F1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6CEF7" w14:textId="6ECDF6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EEA51C" w14:textId="4FA447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340F2AC" w14:textId="5DD1568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1924FE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0EE5652" w14:textId="26FE0E8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27248AD" w14:textId="03FBF8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AFA3B" w14:textId="10685C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3E5F29" w14:textId="7C4BF0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D56471" w14:textId="7797542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AED89" w14:textId="6060A0C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8F77A3C" w14:textId="1D6908B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22DB458" w14:textId="77777777" w:rsidTr="00997268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24ACEBE8" w14:textId="1A3156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8E2EFA3" w14:textId="7B015E5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0FF736" w14:textId="487D44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8BB8E5" w14:textId="615879F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100B5" w14:textId="7F7154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7C4FF97" w14:textId="7559364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B8E039F" w14:textId="2EEEA00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3808F25" w14:textId="77777777" w:rsidTr="00997268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1E6C55AF" w14:textId="7FA630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D1FD984" w14:textId="45D048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MonthEnd3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E8669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B537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1958E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7379C4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133FB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60070DC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4B9D1A2" w14:textId="12EC0C2B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АПРЕЛЬ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8"/>
                    <w:gridCol w:w="484"/>
                    <w:gridCol w:w="486"/>
                    <w:gridCol w:w="486"/>
                    <w:gridCol w:w="486"/>
                    <w:gridCol w:w="486"/>
                    <w:gridCol w:w="476"/>
                  </w:tblGrid>
                  <w:tr w:rsidR="00496BAF" w:rsidRPr="00E33F50" w14:paraId="486B25E3" w14:textId="77777777" w:rsidTr="003C1BDD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AC1FC0" w14:textId="5F778DF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14AE8CF" w14:textId="29025AF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D221CC" w14:textId="7E63202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67455C" w14:textId="6618A69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DCA161" w14:textId="16031CB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27E099" w14:textId="7964426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50E05008" w14:textId="1A31970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8746610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1994D48" w14:textId="3E3A11D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369881" w14:textId="3E651BC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853C12" w14:textId="3FACBA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05E42A6" w14:textId="06E8EB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2FC3EB" w14:textId="2D25AE0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7BD5DB" w14:textId="4B8863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3C7F0FA" w14:textId="4EC4545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MonthStart4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B6D7401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447C32FA" w14:textId="240D23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BC7F61" w14:textId="0BC7FF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F8EEB" w14:textId="26E0C9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CAAFC1" w14:textId="13A87C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C5458D" w14:textId="31D43D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09DBCE" w14:textId="6E496C1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14266C6" w14:textId="6B5C928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E5D7C27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0107F514" w14:textId="7B3A3B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951A1E9" w14:textId="2C62A9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BD307A" w14:textId="01177B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F98C93" w14:textId="50A99D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92DA3C" w14:textId="49B6A5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CB3325" w14:textId="4E6547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75FC51" w14:textId="7DAE84B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FD26192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5370BE02" w14:textId="702BA07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7362466" w14:textId="4FE569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31F3671" w14:textId="718E092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F7881A4" w14:textId="7006E0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123C56" w14:textId="5B86912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A154DC" w14:textId="1378A34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B413671" w14:textId="04CC7D2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E4EF58A" w14:textId="77777777" w:rsidTr="00E33F50">
                    <w:trPr>
                      <w:trHeight w:val="336"/>
                    </w:trPr>
                    <w:tc>
                      <w:tcPr>
                        <w:tcW w:w="708" w:type="pct"/>
                        <w:vAlign w:val="center"/>
                      </w:tcPr>
                      <w:p w14:paraId="54F5F3AE" w14:textId="357CCAF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A924BA6" w14:textId="01DF23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96D1FA8" w14:textId="61037C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A644FB7" w14:textId="00BA94C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52F79A" w14:textId="568936F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F1736F" w14:textId="218B258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E654C5" w14:textId="00921DF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B933A3" w14:textId="77777777" w:rsidTr="00E33F50">
                    <w:trPr>
                      <w:trHeight w:val="350"/>
                    </w:trPr>
                    <w:tc>
                      <w:tcPr>
                        <w:tcW w:w="708" w:type="pct"/>
                        <w:vAlign w:val="center"/>
                      </w:tcPr>
                      <w:p w14:paraId="462E7F3B" w14:textId="592D10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0D3DAF2" w14:textId="5DDDF0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MonthEnd4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83279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2B61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60FE7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0F720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2972D7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5F4768A2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3808ABFD" w14:textId="5185E65E" w:rsidTr="00240D4D">
              <w:trPr>
                <w:trHeight w:val="2800"/>
              </w:trPr>
              <w:tc>
                <w:tcPr>
                  <w:tcW w:w="1250" w:type="pct"/>
                </w:tcPr>
                <w:p w14:paraId="392961A3" w14:textId="5401698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6"/>
                      <w:szCs w:val="36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МАЙ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533209A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937BF7" w14:textId="1D50FEB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76CB9" w14:textId="34F3F2FC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E2E5AC" w14:textId="398FC33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91E9FA" w14:textId="41171E9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C9E446" w14:textId="3A678BA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74412" w14:textId="7BED5F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B3D15" w14:textId="64A6FB3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38FA371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7682D8" w14:textId="7C0CE79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867C93" w14:textId="4F0BEF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65E0A7" w14:textId="77B225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684AED" w14:textId="24E1EC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0F1AEC" w14:textId="2C0F36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88ABBF" w14:textId="2F285A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B319A52" w14:textId="6FB4E6A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MonthStart5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F2BFD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72217980" w14:textId="241398F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93F0A28" w14:textId="730482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754E50" w14:textId="621B35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4A2C39" w14:textId="458EDEC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8F8CC1" w14:textId="2813249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17A04D" w14:textId="4B5E76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06DA228" w14:textId="27928325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C3EBBE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3B720E8" w14:textId="23C3D3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37630C8" w14:textId="744385C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83A53F4" w14:textId="5A04E4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B395AE" w14:textId="3141FA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81E61E" w14:textId="2A7DEC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665BF55" w14:textId="32ADD17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869C1DC" w14:textId="05198D4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93A4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6DBCB23D" w14:textId="741E63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B0EB602" w14:textId="5913EF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6961A2" w14:textId="1EED58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BD38E3F" w14:textId="64C1B9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04CD3E" w14:textId="06D2FE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42B2DE" w14:textId="06ECB1A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D4C57E" w14:textId="3FD555A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D57EB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6E2CB464" w14:textId="031F656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41145EE" w14:textId="38BF6E0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4A0FD" w14:textId="17BCEE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D90E878" w14:textId="407252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332647" w14:textId="27E5C1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502DBD" w14:textId="1EE1293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2F76B1F" w14:textId="1901B82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CBC6B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16A44DC" w14:textId="75F6E5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E08FBA" w14:textId="7502DC6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MonthEnd5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F6AA4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F08D6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EDB6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E2DC0C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E20A0F5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B24666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8937A74" w14:textId="312384B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ИЮНЬ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43FDBBAF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CCD867C" w14:textId="25B8535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3AD34CA" w14:textId="73F1049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CEF8E2" w14:textId="3DD5ED8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2EC53A" w14:textId="2D354D0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5114B7" w14:textId="39D929C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9497BC" w14:textId="0284A2C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728DC64F" w14:textId="7A1DF4C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0101C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816137E" w14:textId="0AB7FB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F6D0B3" w14:textId="519FAF1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B10352" w14:textId="02B1E3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D945A5" w14:textId="680110F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51A83A" w14:textId="7633AF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AF9861" w14:textId="17507D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9759CE0" w14:textId="5FBB66FF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MonthStart6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A162450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52F00F4" w14:textId="34008C0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74467DC" w14:textId="0B7815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5126E1" w14:textId="0369D45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24D7C46" w14:textId="45BEDE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1A570E9" w14:textId="0769BD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E94833" w14:textId="5013DA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A83B728" w14:textId="09D33EE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BBD025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E7C0667" w14:textId="5503FA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0E6247" w14:textId="28BBA42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DD14DC" w14:textId="42D7CFA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76184E" w14:textId="3727A75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8F671C" w14:textId="5ED126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73AA43" w14:textId="204581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657A761" w14:textId="67A56FBA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CC90B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D0E9B3D" w14:textId="5E426F9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4666DBF" w14:textId="463B7C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CF228" w14:textId="10B02A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232C419" w14:textId="783F90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099A536" w14:textId="01EF29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163CFF2" w14:textId="018FB4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2D741E" w14:textId="0CBEDA2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7AB0675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9D9ADCD" w14:textId="4AAD12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EED7713" w14:textId="07A9A6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FDF96F" w14:textId="2BC2F59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56CF98" w14:textId="3CE448F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66E3DE" w14:textId="07B6256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4099FC" w14:textId="53CCB46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4602653" w14:textId="79FA1B6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E8BAD1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7239B36" w14:textId="197E036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C061EE3" w14:textId="32E417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MonthEnd6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DBD41E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653A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904AC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91EFB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EA517B8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254C2834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4B8A97B6" w14:textId="57463E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ИЮЛЬ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5F48B94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EB0A9E" w14:textId="7BC1BD0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031FA6" w14:textId="465CF74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E1EB63" w14:textId="14840AD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1004C4" w14:textId="46277B3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9397D7" w14:textId="6A62CC60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34D544" w14:textId="314A6F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5E67A74" w14:textId="6E175E07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695417E5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719BABFE" w14:textId="42DCC24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C221972" w14:textId="07602D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3371317" w14:textId="40D3D02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2E429C1" w14:textId="4E7730C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22A721" w14:textId="103A29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A728AE9" w14:textId="6EED973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747D21B" w14:textId="4F872D2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MonthStart7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A7F154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5A258DF9" w14:textId="1266A1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6DC464DE" w14:textId="16E5C54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25E8991" w14:textId="20FE84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FD04F54" w14:textId="5C2B28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5800037" w14:textId="37EDAD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A950862" w14:textId="10B420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726F7F99" w14:textId="5319C36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BD473A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38603902" w14:textId="11717C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5E77D100" w14:textId="1FB2D2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3599CD95" w14:textId="1893CC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6870AC23" w14:textId="4376BFB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588A0D8" w14:textId="6C6D6F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258F480D" w14:textId="195992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4CBDC70" w14:textId="768CED9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943E54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4064B125" w14:textId="1F412CB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71ECA11E" w14:textId="5EF3EB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DEE0372" w14:textId="3860298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4F06F684" w14:textId="154C53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592C1871" w14:textId="1CC72B7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0BB295E0" w14:textId="514DFC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5D2C584A" w14:textId="38438F2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0083E5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</w:tcPr>
                      <w:p w14:paraId="0CBF98D5" w14:textId="6938976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2D56D429" w14:textId="114BB5D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715E5E2" w14:textId="7861215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1E2109C3" w14:textId="42C7AAC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4803EA6" w14:textId="07D16F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6F06B13" w14:textId="6E2B2E9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</w:tcPr>
                      <w:p w14:paraId="0048B304" w14:textId="2408CE5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3D57F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</w:tcPr>
                      <w:p w14:paraId="574CC861" w14:textId="3CE1759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</w:tcPr>
                      <w:p w14:paraId="37B0169B" w14:textId="757F88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MonthEnd7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</w:tcPr>
                      <w:p w14:paraId="7960028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734F2860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3ECCD19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</w:tcPr>
                      <w:p w14:paraId="5291DBF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</w:tcPr>
                      <w:p w14:paraId="40B1209F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B208CE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5A638CC5" w14:textId="01260C7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АВГУСТ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27BAE27B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C41B3" w14:textId="5A75D7E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114B97" w14:textId="1044734F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58DB859" w14:textId="316A10A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8E5F5A9" w14:textId="45895AA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90E5199" w14:textId="468A6DE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5D486E" w14:textId="56DD0CC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6B06261" w14:textId="348E4763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F4E23C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78F47D9" w14:textId="173EEC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EC42E64" w14:textId="792990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349503" w14:textId="5B3BE5D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7455009" w14:textId="5D561A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28BC" w14:textId="500647A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53885E" w14:textId="5A0F072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7A35057" w14:textId="7867E98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MonthStart8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7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62A0AB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3BF3AAD" w14:textId="028D3D1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A3AA6DC" w14:textId="43B211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201F9D" w14:textId="44DEA4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6698DC5" w14:textId="5AC9ED8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70A032" w14:textId="11F6630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E9201" w14:textId="44AA2C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F4032A" w14:textId="7DDAB7E9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825CD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5EA11FB" w14:textId="67EFEC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FC0B28F" w14:textId="68A690B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8EF2D7" w14:textId="281E92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D06E23F" w14:textId="7EAA5F8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C2250F2" w14:textId="26A6A07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B882763" w14:textId="22642DC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15BC1C6" w14:textId="72216DD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337F0FE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514723" w14:textId="2FAF6D7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222CDE7" w14:textId="38A418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C41D5A3" w14:textId="3F2D434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AD82F7" w14:textId="470402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8629C5" w14:textId="155DF85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8FD3245" w14:textId="1B5F16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7E7AC1" w14:textId="5665CDD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BA8EE02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4250090" w14:textId="6D74F1D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A936850" w14:textId="24B45DA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1569ED" w14:textId="5C50EC7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D9106" w14:textId="6BD9937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016A8C" w14:textId="1B30FB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F614EC2" w14:textId="1AF7986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3173069" w14:textId="45E13C3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673A2D9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ABF8F9B" w14:textId="0594ECF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1F4EEB9" w14:textId="2FA3F45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MonthEnd8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6F8A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2D5F5A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6AFED51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300C5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C579173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18E383FC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  <w:tr w:rsidR="00496BAF" w:rsidRPr="00E33F50" w14:paraId="5ABCB9D1" w14:textId="6B4B1A3C" w:rsidTr="00240D4D">
              <w:trPr>
                <w:trHeight w:val="2800"/>
              </w:trPr>
              <w:tc>
                <w:tcPr>
                  <w:tcW w:w="1250" w:type="pct"/>
                </w:tcPr>
                <w:p w14:paraId="4C27874B" w14:textId="4E0F3736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СЕНТЯБРЬ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6E92A4E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7E20BD" w14:textId="1E09F64A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BAB9FE" w14:textId="7969B235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7E1C1D" w14:textId="345A521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7097261" w14:textId="7BA416B3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75D82B" w14:textId="01F00D4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3F2B6E0" w14:textId="400F5576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15E6D45" w14:textId="044BACAC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191EEF2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ACC9AD8" w14:textId="242079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65D060A" w14:textId="747C8A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BDA8F8" w14:textId="06E4D8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07E4D3" w14:textId="3F75728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E22500" w14:textId="61F07C2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B27399" w14:textId="400875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C09A57F" w14:textId="5C122A5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MonthStart9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EE1544C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52C961F1" w14:textId="41C76F8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2BF2BED" w14:textId="296E15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04E09D" w14:textId="693DED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9C5BF" w14:textId="641913D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3FAA3" w14:textId="1B1C9D4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033FA5" w14:textId="25D3E04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DAD5D4E" w14:textId="12B0672B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E1942D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556BD514" w14:textId="0CCC413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4DA48A5" w14:textId="5255059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219664" w14:textId="38B37D5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9359DC" w14:textId="7A3E87B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EB3D77" w14:textId="31EF6C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2A1D153" w14:textId="6490DD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74E847D9" w14:textId="2D89032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3588CF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A2651C6" w14:textId="457F47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B1C1C0E" w14:textId="137431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6D1A20" w14:textId="545AC50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90440C" w14:textId="2D8240B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8F551A" w14:textId="065250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C0B0FF" w14:textId="53E7D2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152E55B" w14:textId="20C68530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7DB3A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04CE423F" w14:textId="04A94C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7D02494" w14:textId="6656730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183CBA" w14:textId="092CC6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DE61E5" w14:textId="288FA73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5E5C1E" w14:textId="04DC483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00C123" w14:textId="2065CE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5BFE5E8A" w14:textId="73988EA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5F9738C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962714E" w14:textId="06E8DC0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0A16A11" w14:textId="40CCE57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MonthEnd9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6EF8D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4E760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12BD7D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FC413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95FE9C0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1377DC9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3FE5E8F3" w14:textId="5C19DF4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ОКТЯБРЬ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3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1DAA9906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268EF6" w14:textId="23F3189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4767A8" w14:textId="53EAFD4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606E45" w14:textId="2043883B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734FE5" w14:textId="4FD804B1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CCBD37" w14:textId="788576D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83A338" w14:textId="0AA2E677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1C199D0C" w14:textId="357D0B6B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48A2737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4BD2F7B" w14:textId="1D2841B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8D35348" w14:textId="033A5C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E2EC394" w14:textId="3B3FAF0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11D71D" w14:textId="611C5C1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763EE9" w14:textId="0C564E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9586682" w14:textId="4F7928E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F61586C" w14:textId="3252826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MonthStart10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556AA3B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30F25BF" w14:textId="174D8F1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727F624" w14:textId="19EB7C6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31A902F" w14:textId="6507589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D1A0B06" w14:textId="079C96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B25EEF8" w14:textId="58496E9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A1CC" w14:textId="68C74A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244D2C6" w14:textId="1A4BE3F3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841C5F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8CD6B08" w14:textId="4FE2FD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B8FE453" w14:textId="267EF26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A373CDE" w14:textId="33AF70B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26B5BE" w14:textId="21E8C74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C16EA20" w14:textId="6A76699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620BEFD" w14:textId="3BC2FE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14BE94B" w14:textId="1FEDEC8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3A3FB71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E54D898" w14:textId="19E212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280611B7" w14:textId="491B951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E272CC" w14:textId="57FFC6E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AC35F" w14:textId="47EBAB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A05BD05" w14:textId="6943FB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9315AC8" w14:textId="5A84443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5748F24" w14:textId="21AA594E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48EFB191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4F21411" w14:textId="52A4ABE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5F886DF" w14:textId="6BE086D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A5B09C7" w14:textId="015FBE6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92FF5E" w14:textId="3941977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5B9E74" w14:textId="0E7E668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DA91CB" w14:textId="74F8269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41807CB" w14:textId="58D12AF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6CC5E29B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E7BD1B5" w14:textId="593258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F28D1E9" w14:textId="2D981C5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MonthEnd10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09CA9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ADA86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22049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1786F2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A0ED8C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71E1777A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7E9350D6" w14:textId="76929F39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НОЯБРЬ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504BFB33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911DBF" w14:textId="1D909A5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2F19E6" w14:textId="4739711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193F3" w14:textId="21E85091" w:rsidR="00240D4D" w:rsidRPr="00705729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95B3D0" w14:textId="66737A6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1FE0A5" w14:textId="03F53A4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2F9E89F" w14:textId="4490A04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485DC499" w14:textId="6FF0E795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4138B158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0DF0A74D" w14:textId="61C790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44EEB4B" w14:textId="2B8F3BC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A59089" w14:textId="26C3E10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4A6AE03" w14:textId="5077C0F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96E858D" w14:textId="2EFB11E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06519B" w14:textId="328E898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D7589EB" w14:textId="1ADEB54D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MonthStart11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5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4503BC8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36F866EB" w14:textId="1CBC24D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2911910" w14:textId="76C852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7B76E5" w14:textId="4B5C91E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28D013C" w14:textId="4D5F0B3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6755708" w14:textId="3F9776D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9887AC" w14:textId="0EC5413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C99D369" w14:textId="3E868A72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D2E913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4512634A" w14:textId="47C6BE5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6D77DCA1" w14:textId="37D856A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A580905" w14:textId="29D37BA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E5EDA76" w14:textId="79CBE3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EFABF1" w14:textId="0EFE102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0A43CE6" w14:textId="6786C1A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67C14986" w14:textId="51B6C5C4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C39DE3A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7E84D3C6" w14:textId="5045BFB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48BD3E27" w14:textId="271BEC2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F063550" w14:textId="22401CC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37FB0E" w14:textId="7C30A8D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AA71C62" w14:textId="60FEA6B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7F89C58" w14:textId="60B4904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7928D0C" w14:textId="0A1CD7A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25F2089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30F1AE2" w14:textId="4D8D147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15871257" w14:textId="54F6F38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75CF5" w14:textId="305AD73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6161C89" w14:textId="10FC2EB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51A596" w14:textId="44E45CE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A41F6" w14:textId="03AA78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7D14560" w14:textId="7550D07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72FD00B3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66FE523" w14:textId="75B1896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5DB6407D" w14:textId="5E4811E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MonthEnd11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3D4E4E9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95E8EE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B9CAF47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FCE03B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432FC11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43A637F0" w14:textId="77777777" w:rsidR="00240D4D" w:rsidRPr="00E33F50" w:rsidRDefault="00240D4D" w:rsidP="00496BAF">
                  <w:pPr>
                    <w:pStyle w:val="a5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</w:p>
              </w:tc>
              <w:tc>
                <w:tcPr>
                  <w:tcW w:w="1250" w:type="pct"/>
                </w:tcPr>
                <w:p w14:paraId="6F10BBC6" w14:textId="05241E53" w:rsidR="00240D4D" w:rsidRPr="00E33F50" w:rsidRDefault="00496BAF" w:rsidP="00496BAF">
                  <w:pPr>
                    <w:pStyle w:val="Months"/>
                    <w:jc w:val="center"/>
                    <w:rPr>
                      <w:rFonts w:ascii="Arial Narrow" w:hAnsi="Arial Narrow"/>
                      <w:b/>
                      <w:bCs/>
                      <w:noProof/>
                      <w:color w:val="auto"/>
                      <w:sz w:val="30"/>
                      <w:szCs w:val="30"/>
                    </w:rPr>
                  </w:pPr>
                  <w:r w:rsidRPr="00E33F50">
                    <w:rPr>
                      <w:rFonts w:ascii="Arial Narrow" w:hAnsi="Arial Narrow" w:cs="Calibri"/>
                      <w:b/>
                      <w:bCs/>
                      <w:caps w:val="0"/>
                      <w:noProof/>
                      <w:color w:val="auto"/>
                      <w:sz w:val="36"/>
                      <w:szCs w:val="36"/>
                      <w:lang w:bidi="ru-RU"/>
                    </w:rPr>
                    <w:t>ДЕКАБРЬ</w:t>
                  </w:r>
                </w:p>
                <w:tbl>
                  <w:tblPr>
                    <w:tblStyle w:val="CalendarTable"/>
                    <w:tblW w:w="4992" w:type="pct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477"/>
                    <w:gridCol w:w="484"/>
                    <w:gridCol w:w="486"/>
                    <w:gridCol w:w="486"/>
                    <w:gridCol w:w="486"/>
                    <w:gridCol w:w="486"/>
                    <w:gridCol w:w="477"/>
                  </w:tblGrid>
                  <w:tr w:rsidR="00496BAF" w:rsidRPr="00E33F50" w14:paraId="0CA8349C" w14:textId="77777777" w:rsidTr="003C1BDD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00098BB" w14:textId="433C7FB2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ПН</w:t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F03D3C" w14:textId="0C15865E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ВТ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6A1803" w14:textId="46C3F239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СР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281689" w14:textId="68239CE8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ЧТ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F571BF" w14:textId="7F71D33D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ПТ</w:t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95620" w14:textId="4324AF34" w:rsidR="00240D4D" w:rsidRPr="00E33F50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</w:rPr>
                        </w:pP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СБ</w:t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7F7F7F" w:themeColor="text1" w:themeTint="80"/>
                        </w:tcBorders>
                        <w:shd w:val="clear" w:color="auto" w:fill="auto"/>
                        <w:vAlign w:val="center"/>
                      </w:tcPr>
                      <w:p w14:paraId="3709C3C5" w14:textId="5EB6417A" w:rsidR="00240D4D" w:rsidRPr="003C1BDD" w:rsidRDefault="00496BAF" w:rsidP="00496BAF">
                        <w:pPr>
                          <w:pStyle w:val="Days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</w:rPr>
                        </w:pP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20"/>
                            <w:szCs w:val="20"/>
                            <w:lang w:bidi="ru-RU"/>
                          </w:rPr>
                          <w:t>ВС</w:t>
                        </w:r>
                      </w:p>
                    </w:tc>
                  </w:tr>
                  <w:tr w:rsidR="00496BAF" w:rsidRPr="00E33F50" w14:paraId="0B2F30B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BF7088F" w14:textId="27CD79C8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понедельник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" 1 ""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F101F28" w14:textId="53D60FE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вторник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88806C3" w14:textId="16F771B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среда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254F33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57860C0" w14:textId="6763FA5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246D88" w14:textId="679897AA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пятница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8AD4B2" w14:textId="11B1366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E33F50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суббота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1F0E85C9" w14:textId="09335C48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MonthStart12 \@ dddd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четверг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“</w:instrText>
                        </w:r>
                        <w:r w:rsidRPr="003C1BDD">
                          <w:rPr>
                            <w:rFonts w:ascii="Arial Narrow" w:hAnsi="Arial Narrow" w:cs="Calibri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воскресенье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" 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&lt;&gt; 0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=F2+1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4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4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4AB1B96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2C6B7A0C" w14:textId="35D4308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=G2+1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235FB59" w14:textId="246F4DF6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BF848C4" w14:textId="1285CCBD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F0C7353" w14:textId="168F0A00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BB1151C" w14:textId="1BD32EE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383CAD5" w14:textId="0BA60C2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2092A5E" w14:textId="4126CE0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=F3+1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11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05C96A10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234E0F41" w14:textId="1AA70D1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=G3+1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4ABFF38" w14:textId="27DD2F9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6AA936" w14:textId="3E3F7014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7EA5A59" w14:textId="10061CC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15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4991173" w14:textId="5D52CA0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3F5234" w14:textId="3A9736E3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2B415E3F" w14:textId="59D37A3C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=F4+1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18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2A63608C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1AF68CC1" w14:textId="624873C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=G4+1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19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7F8290A4" w14:textId="440BEF3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EF3DD30" w14:textId="1E1A6E1B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C794CC8" w14:textId="267D2C2C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22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838665" w14:textId="4902921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23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4C7C6B4" w14:textId="2C03EAE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24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0F1EC474" w14:textId="3D2CE6B6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=F5+1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t>25</w: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35920EEE" w14:textId="77777777" w:rsidTr="00E33F50">
                    <w:trPr>
                      <w:trHeight w:val="336"/>
                    </w:trPr>
                    <w:tc>
                      <w:tcPr>
                        <w:tcW w:w="707" w:type="pct"/>
                        <w:vAlign w:val="center"/>
                      </w:tcPr>
                      <w:p w14:paraId="417B9C7F" w14:textId="45C14DD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25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=G5+1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26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3E2F9279" w14:textId="6714290E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27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12F9BC" w14:textId="4DE5CA59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=B6+1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28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03699A" w14:textId="125372C5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28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=C6+1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29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F71DA6" w14:textId="683848D2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29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=D6+1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496BAF"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30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13947F0" w14:textId="6F25491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=E6+1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t>31</w: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4D89ABD6" w14:textId="502B300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=F6+1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3C1B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96BAF" w:rsidRPr="00E33F50" w14:paraId="14DEC3D6" w14:textId="77777777" w:rsidTr="00E33F50">
                    <w:trPr>
                      <w:trHeight w:val="350"/>
                    </w:trPr>
                    <w:tc>
                      <w:tcPr>
                        <w:tcW w:w="707" w:type="pct"/>
                        <w:vAlign w:val="center"/>
                      </w:tcPr>
                      <w:p w14:paraId="3F53804D" w14:textId="5A66893F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=G6+1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vAlign w:val="center"/>
                      </w:tcPr>
                      <w:p w14:paraId="016DDA86" w14:textId="3D7C5971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="005068DD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0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 0,""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IF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&lt;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DocVariable MonthEnd12 \@ d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begin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=A7+1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separate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>31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instrText xml:space="preserve"> "" </w:instrText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  <w:r w:rsidRPr="00E33F50"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E650445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61B0BF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2C66123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F8935B6" w14:textId="77777777" w:rsidR="00240D4D" w:rsidRPr="00E33F50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auto"/>
                            <w:sz w:val="30"/>
                            <w:szCs w:val="30"/>
                          </w:rPr>
                        </w:pPr>
                      </w:p>
                    </w:tc>
                    <w:tc>
                      <w:tcPr>
                        <w:tcW w:w="705" w:type="pct"/>
                        <w:vAlign w:val="center"/>
                      </w:tcPr>
                      <w:p w14:paraId="3DDE5139" w14:textId="77777777" w:rsidR="00240D4D" w:rsidRPr="003C1BDD" w:rsidRDefault="00240D4D" w:rsidP="00496BAF">
                        <w:pPr>
                          <w:pStyle w:val="Dates"/>
                          <w:spacing w:after="0"/>
                          <w:rPr>
                            <w:rFonts w:ascii="Arial Narrow" w:hAnsi="Arial Narrow"/>
                            <w:b/>
                            <w:bCs/>
                            <w:noProof/>
                            <w:color w:val="7F7F7F" w:themeColor="text1" w:themeTint="80"/>
                            <w:sz w:val="30"/>
                            <w:szCs w:val="30"/>
                          </w:rPr>
                        </w:pPr>
                      </w:p>
                    </w:tc>
                  </w:tr>
                </w:tbl>
                <w:p w14:paraId="3B3A58C6" w14:textId="77777777" w:rsidR="00240D4D" w:rsidRPr="00E33F50" w:rsidRDefault="00240D4D" w:rsidP="00496BAF">
                  <w:pPr>
                    <w:pStyle w:val="Months"/>
                    <w:jc w:val="center"/>
                    <w:rPr>
                      <w:rFonts w:ascii="Arial Narrow" w:hAnsi="Arial Narrow" w:cs="Calibri"/>
                      <w:b/>
                      <w:bCs/>
                      <w:noProof/>
                      <w:color w:val="auto"/>
                      <w:sz w:val="30"/>
                      <w:szCs w:val="30"/>
                      <w:lang w:bidi="ru-RU"/>
                    </w:rPr>
                  </w:pPr>
                </w:p>
              </w:tc>
            </w:tr>
          </w:tbl>
          <w:p w14:paraId="1A5B6E03" w14:textId="2CC03F92" w:rsidR="00E50BDE" w:rsidRPr="00E33F50" w:rsidRDefault="00E50BDE" w:rsidP="00496BAF">
            <w:pPr>
              <w:pStyle w:val="ad"/>
              <w:spacing w:after="0"/>
              <w:jc w:val="center"/>
              <w:rPr>
                <w:rFonts w:ascii="Arial Narrow" w:hAnsi="Arial Narrow"/>
                <w:b/>
                <w:bCs/>
                <w:noProof/>
                <w:color w:val="auto"/>
                <w:sz w:val="30"/>
                <w:szCs w:val="30"/>
              </w:rPr>
            </w:pPr>
          </w:p>
        </w:tc>
      </w:tr>
    </w:tbl>
    <w:p w14:paraId="2B3E424A" w14:textId="1DF0A038" w:rsidR="00F93E3B" w:rsidRPr="00E33F50" w:rsidRDefault="00F93E3B" w:rsidP="00496BAF">
      <w:pPr>
        <w:pStyle w:val="a5"/>
        <w:rPr>
          <w:rFonts w:ascii="Arial Narrow" w:hAnsi="Arial Narrow"/>
          <w:b/>
          <w:bCs/>
          <w:noProof/>
          <w:color w:val="auto"/>
          <w:sz w:val="2"/>
          <w:szCs w:val="2"/>
        </w:rPr>
      </w:pPr>
    </w:p>
    <w:sectPr w:rsidR="00F93E3B" w:rsidRPr="00E33F50" w:rsidSect="00496BAF">
      <w:pgSz w:w="16838" w:h="11906" w:orient="landscape" w:code="9"/>
      <w:pgMar w:top="510" w:right="510" w:bottom="510" w:left="510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34F6F5" w14:textId="77777777" w:rsidR="00786C57" w:rsidRDefault="00786C57">
      <w:pPr>
        <w:spacing w:after="0"/>
      </w:pPr>
      <w:r>
        <w:separator/>
      </w:r>
    </w:p>
  </w:endnote>
  <w:endnote w:type="continuationSeparator" w:id="0">
    <w:p w14:paraId="2AC42EFE" w14:textId="77777777" w:rsidR="00786C57" w:rsidRDefault="00786C5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CD5179" w14:textId="77777777" w:rsidR="00786C57" w:rsidRDefault="00786C57">
      <w:pPr>
        <w:spacing w:after="0"/>
      </w:pPr>
      <w:r>
        <w:separator/>
      </w:r>
    </w:p>
  </w:footnote>
  <w:footnote w:type="continuationSeparator" w:id="0">
    <w:p w14:paraId="75381F40" w14:textId="77777777" w:rsidR="00786C57" w:rsidRDefault="00786C5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4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2"/>
    <w:docVar w:name="MonthEnd10" w:val="31.10.2022"/>
    <w:docVar w:name="MonthEnd11" w:val="30.11.2022"/>
    <w:docVar w:name="MonthEnd12" w:val="31.12.2022"/>
    <w:docVar w:name="MonthEnd2" w:val="28.02.2022"/>
    <w:docVar w:name="MonthEnd3" w:val="31.03.2022"/>
    <w:docVar w:name="MonthEnd4" w:val="30.04.2022"/>
    <w:docVar w:name="MonthEnd5" w:val="31.05.2022"/>
    <w:docVar w:name="MonthEnd6" w:val="30.06.2022"/>
    <w:docVar w:name="MonthEnd7" w:val="31.07.2022"/>
    <w:docVar w:name="MonthEnd8" w:val="31.08.2022"/>
    <w:docVar w:name="MonthEnd9" w:val="30.09.2022"/>
    <w:docVar w:name="Months" w:val="12"/>
    <w:docVar w:name="MonthStart1" w:val="01.01.2022"/>
    <w:docVar w:name="MonthStart10" w:val="01.10.2022"/>
    <w:docVar w:name="MonthStart11" w:val="01.11.2022"/>
    <w:docVar w:name="MonthStart12" w:val="01.12.2022"/>
    <w:docVar w:name="MonthStart2" w:val="01.02.2022"/>
    <w:docVar w:name="MonthStart3" w:val="01.03.2022"/>
    <w:docVar w:name="MonthStart4" w:val="01.04.2022"/>
    <w:docVar w:name="MonthStart5" w:val="01.05.2022"/>
    <w:docVar w:name="MonthStart6" w:val="01.06.2022"/>
    <w:docVar w:name="MonthStart7" w:val="01.07.2022"/>
    <w:docVar w:name="MonthStart8" w:val="01.08.2022"/>
    <w:docVar w:name="MonthStart9" w:val="01.09.2022"/>
    <w:docVar w:name="MonthStartLast" w:val="12/1/2012"/>
    <w:docVar w:name="WeekStart" w:val="понедельник"/>
  </w:docVars>
  <w:rsids>
    <w:rsidRoot w:val="00285C1D"/>
    <w:rsid w:val="0005357B"/>
    <w:rsid w:val="00071356"/>
    <w:rsid w:val="00097A25"/>
    <w:rsid w:val="000A5A57"/>
    <w:rsid w:val="00111F7C"/>
    <w:rsid w:val="001274F3"/>
    <w:rsid w:val="00151CCE"/>
    <w:rsid w:val="001B01F9"/>
    <w:rsid w:val="001C41F9"/>
    <w:rsid w:val="00240D4D"/>
    <w:rsid w:val="00254F33"/>
    <w:rsid w:val="002562E7"/>
    <w:rsid w:val="00285C1D"/>
    <w:rsid w:val="003327F5"/>
    <w:rsid w:val="00340CAF"/>
    <w:rsid w:val="003C0D41"/>
    <w:rsid w:val="003C1BDD"/>
    <w:rsid w:val="003E085C"/>
    <w:rsid w:val="003E7B3A"/>
    <w:rsid w:val="00416364"/>
    <w:rsid w:val="00431B29"/>
    <w:rsid w:val="00440416"/>
    <w:rsid w:val="00462EAD"/>
    <w:rsid w:val="00496BAF"/>
    <w:rsid w:val="004A6170"/>
    <w:rsid w:val="004F6AAC"/>
    <w:rsid w:val="005068DD"/>
    <w:rsid w:val="00512F2D"/>
    <w:rsid w:val="00570FBB"/>
    <w:rsid w:val="00583B82"/>
    <w:rsid w:val="005923AC"/>
    <w:rsid w:val="005D5149"/>
    <w:rsid w:val="005E656F"/>
    <w:rsid w:val="00653B95"/>
    <w:rsid w:val="00667021"/>
    <w:rsid w:val="006974E1"/>
    <w:rsid w:val="006C0896"/>
    <w:rsid w:val="006F513E"/>
    <w:rsid w:val="00705729"/>
    <w:rsid w:val="00744685"/>
    <w:rsid w:val="00786C57"/>
    <w:rsid w:val="007C0139"/>
    <w:rsid w:val="007D45A1"/>
    <w:rsid w:val="007F564D"/>
    <w:rsid w:val="008B1201"/>
    <w:rsid w:val="008F16F7"/>
    <w:rsid w:val="009164BA"/>
    <w:rsid w:val="009166BD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C44DFB"/>
    <w:rsid w:val="00C62F76"/>
    <w:rsid w:val="00C6519B"/>
    <w:rsid w:val="00C70F21"/>
    <w:rsid w:val="00C7354B"/>
    <w:rsid w:val="00C91F9B"/>
    <w:rsid w:val="00DE32AC"/>
    <w:rsid w:val="00E1407A"/>
    <w:rsid w:val="00E318B9"/>
    <w:rsid w:val="00E33F50"/>
    <w:rsid w:val="00E50BDE"/>
    <w:rsid w:val="00E774CD"/>
    <w:rsid w:val="00E77E1D"/>
    <w:rsid w:val="00ED75B6"/>
    <w:rsid w:val="00EF1F0E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3398</Words>
  <Characters>19371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2020-12-09T16:56:00Z</dcterms:created>
  <dcterms:modified xsi:type="dcterms:W3CDTF">2020-12-09T16:56:00Z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