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58852D3E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B45E8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1FDFC9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DF73D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49A99B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23DBE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5DEB4C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7781A2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4F9A82D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52D4C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9D9F5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E80DC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9B819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9CE3A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62359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A7FC00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6A82E3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09857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21D01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7ED49D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E5A41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85860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C95658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536B21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3661A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2A440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D5533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B53D7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63383D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07A83F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418619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CD8AF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64734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1A4EF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DEBFA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7D1BA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EEC218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37F0C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A2AD3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16346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1969FC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6F3AEA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13A435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72A1FF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28CCD4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3B10C46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1ACDA9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46F9C6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2F89C5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A476C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77A609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42267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FB6055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F08E4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45EF18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030C62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2ACFB7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7D98F7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640902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5FF824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13CA72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611DD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0993AE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33FC0D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510C33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1CA611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061DA43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775249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2594D7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3AC3F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14DABA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54D896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17D419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E15A19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3C99E6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8B5F5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11574B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18D929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76D116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37A010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723EE0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163BE8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09CFC93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36CC52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13697E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1AE5CE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340EB3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2E00B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7F43BF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0A21519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40431F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B2D27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43EB2D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7CEC81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780A6E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3DD4B4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27F03B6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42326B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1579D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5233B5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782D9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0A4A1E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C2588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1EA8A14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0A0EA0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29902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041476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405815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347369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00B183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4122E4D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7E7EE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5860D0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53822F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575D9B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773F30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1C0423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0AFAA3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799F30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3E58860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2C6C7F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236AC4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6D0FAF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26FDD2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1618DE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71F29F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7713042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540AAD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35471B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4D75086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077D74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679CDD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0D67AF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1EFA4CE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5D008E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54300E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68D913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2A3A7E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544B2A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6DB9E2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268084B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57AD6A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1C6A45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1A1E9C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6C6D2D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0A661C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1CFB5F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67381D8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1512EF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4E6EA9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548CB1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5CBC6B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6F46A8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683FB5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40F745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072207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003F70B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5AA881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5850F0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0B5D20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6D82E3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3C9D99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275254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205EDE9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355183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071881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05647A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6A3591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5A8171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6907F1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74CB8F6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77FDEA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1AF6E2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2E8AAA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25E209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18C9F1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17A68B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53898AF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54C813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266C25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211CF1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37D276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12C154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0CF641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288F831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42F183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11A067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2C9819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6F31C3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589588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4F3AAB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638F8A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71F1C6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559D342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456CDD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6F47D3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390694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618F12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3D430B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06D32F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4CCBA77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683D02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6E0779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6F1DD8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473741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26B5FD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5FDA96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43D729F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01430A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21C45B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0DFB5E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71BC0B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498E30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688ED6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2C99223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2E18B1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6C3CCF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2BF667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6FD5B0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357FEC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177209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2421B23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56694F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3651DE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1ADD4B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3707D9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3A7A43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0DBBC6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2B56B9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257B46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567F20E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38F304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700C45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6EAD42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6F088B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790907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0ECE83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6F36F2C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3734AC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57B5ED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08CE3D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7924CC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0861D1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45DEB6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5DE058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616480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69B90E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79BAE6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42B230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6FDDB3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01A9C3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2BEFBBA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7423CC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6A40B6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40468C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4C4C9A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6FD48B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010351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133B7F0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2CC218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749AE2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76DBF8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0C39BA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281987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294DBD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378489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03017F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4A14CEF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3EFDC0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2457BE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055E14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50FA82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449616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5DE9F3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2FD26BB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37DBD3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4BF0E4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3332E0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24FE25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23C973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3391A1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109CA67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72CBAE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4364C4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0229A1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5157BC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098090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333163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036F02D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103C8D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5F0D6C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1DAFFF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6EBEC4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197E2F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4FD7A4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074A7A1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62FBC1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46B87E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656265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6096F8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700F6D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37ADB1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1DCE2F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5E3A9E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73BC841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0EE35F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01D1A1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016511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71814A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20E267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78FCE0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0EEF1F8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1775E9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6AE952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620233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55617B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5D12EB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571F0B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58A7DA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131FFA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17F2FF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077EBE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2E7BA9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295955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2CAC71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37DC918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69974B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54486E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116603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748F61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614F59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31C152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1ACD112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01AF99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233480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2E760F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2B9408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78D7F7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707AB0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6D1829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0D1DEA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3F66713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340B27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761683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2D7171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664AFA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3A761D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1B31BA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6BBB920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706991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4E1ECB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2377B5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565AF1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31EBC3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0EC6EC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5C1A5F9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6B64EC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48EA3E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03A774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0C8BE6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3B9544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4BC9A9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3B5436D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232A6D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2C9459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08BBE9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28DA86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35D186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55EC6B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3E49C10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51275B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1284DE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4CD663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5814FA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680E06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29B3D1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3B6491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0E3730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4D4F6FD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705CE7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3E505D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269E4F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10E1ED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1996E6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583A96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7D481A7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1D2CA8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35686B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13D287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7C01DF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18A8E1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2B4DA6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1AA7B43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126470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19FBFA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5E0B45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5E900A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1B93A1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24F78E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6CA98BC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4CA4A4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3257C7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6BAB50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05B42A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691466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4F6331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3F259B2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3C87FA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5E2C91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2A95D7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31DEB3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326CEE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3C50F9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45DE39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5A3DCE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64CBF6C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0A7921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4CDAD8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425556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561A1F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6EC5E2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256473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06F4F70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7B21B6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0FF1C7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140C1E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59D9A8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017DEA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5D9FA0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107411F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0E517E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001AE9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44EFB1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709201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56717A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741862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6BC190D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22FC88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6994B1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2F077E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0C8734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7FBB26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37C692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7BD099C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0921A3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473650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34043" w14:textId="77777777" w:rsidR="00FF7353" w:rsidRDefault="00FF7353">
      <w:pPr>
        <w:spacing w:after="0"/>
      </w:pPr>
      <w:r>
        <w:separator/>
      </w:r>
    </w:p>
  </w:endnote>
  <w:endnote w:type="continuationSeparator" w:id="0">
    <w:p w14:paraId="1283FA17" w14:textId="77777777" w:rsidR="00FF7353" w:rsidRDefault="00FF73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D1FB" w14:textId="77777777" w:rsidR="00FF7353" w:rsidRDefault="00FF7353">
      <w:pPr>
        <w:spacing w:after="0"/>
      </w:pPr>
      <w:r>
        <w:separator/>
      </w:r>
    </w:p>
  </w:footnote>
  <w:footnote w:type="continuationSeparator" w:id="0">
    <w:p w14:paraId="12D65494" w14:textId="77777777" w:rsidR="00FF7353" w:rsidRDefault="00FF73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96BAF"/>
    <w:rsid w:val="004A6170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3400</Words>
  <Characters>19381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2020-12-09T16:56:00Z</dcterms:created>
  <dcterms:modified xsi:type="dcterms:W3CDTF">2020-12-09T16:56:00Z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