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166178DB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D5753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2024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5F00B1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189CC7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6640E0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86E5C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713546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43657D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3DED6BE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C9229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D525F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75695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6EBE98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5E4A4E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4B9B64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B044A1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18E4CA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581D8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1C185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597A225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42B2A4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0752A4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D994D8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8CCC5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6B6AF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784366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1601B4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D321B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9FA92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196198A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2B6D4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33D3BC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340A53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43C814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A1839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E48B2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A17EC3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06896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50074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1156BB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24D83B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037878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19CE00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12E259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22E47D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5112231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93BC3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570735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1E8352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2C025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21AB50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25C038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4DE43FC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9576E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45DA3C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5E6859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0DCE16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5948B9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0E09E1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1476C75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A46B9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272447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BA7D1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4D4633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796B7A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24F798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2C7A4FC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35275A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3EB82F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E19BD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11CC91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5CA5CE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1F19F3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460381A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23A3D8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5A87F7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473FD5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7F17F6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613882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182C91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3CF2C4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6D4742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3A9C30B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043374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A3A14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07CA04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512313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51A172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EE523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4484F6C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2FB595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5341B7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7CF54D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75792E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70B069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726ACF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0CAB4C1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48B9E2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401D1E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4C96B1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0F0484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5E0A2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3A1356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0D8A2C5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33C44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47F8F6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578688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1A51A9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32C3D6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30DE57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48F4908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080160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2F0EC9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2BCA39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3A11B3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767E05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0A743A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1AB524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611CF9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3C6D3DF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556152E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41AB01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25A814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00D4A9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014ACC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6B3CAB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2D8BCBD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05FCD1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2CA4B0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33976F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69AF69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0DFED8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17038C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0DBBCC4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76ED5D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61CAEF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0C8289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3C851B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3E8C36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35DD97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265DFE4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2F6402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25A94C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49061B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49B4DC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717BBC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59566F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6496E9F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2D526A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2E887A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4A5C12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7C02FA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0D69C4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5A92D7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28C388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0D0655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372AFB3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06A3EC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6CF2B9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7BCAF5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685AD35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6628F6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116B01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217D4EA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3138FE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118593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566E8B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45F78F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434F81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0EEAEB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4B5BD56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7A1569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484067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230E50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6A968A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01919F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60A533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3C48B93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45EFDC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56B4C1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52667E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0A7C17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34DB30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1D5EE8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4BA3308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08E554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4B78D9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249669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34620A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3CE1A8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04DDE4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3A31EF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2051A5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4F1E0BC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67A6C1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6ECC5F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11C0F3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018E0C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47E18A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62C018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18E2E61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1DA551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67246B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51F261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6396FC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3F58CD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62A592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70BBABC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1C7DDE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2E437B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1DF50F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0FF6DC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47E89F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6E47ED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2ADB88C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51AB87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6B9650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1BC3B4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307B32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5DC776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54AFAB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1526E97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077A41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2925243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638711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20774F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182232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1F5EFC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63855B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2F3789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14B03E1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0E17ABE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7F90DB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2BFA29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68E505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7CD579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218545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542DEED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488F85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71E190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605FE3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79A3BF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58FE96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25730A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2DE7865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5431B3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536564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077397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475AA4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753D3C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7BD9D5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4E75D68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1402E0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7584C6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59FC80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7679D8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2380A2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646255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3C0E4FB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06D83B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3BDF2F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071ADB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317514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3A3B95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453BB9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054DDB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0F51BF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5F0940D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7EB0A5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7D5636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173672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1D35A7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6E43CC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22F5DB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234F13D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7F0E79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7B0FE0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02D638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62DA36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0E18C6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76CC12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095C9E2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7E9A8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3E443B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38E5D9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3C4CD4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394EFD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30C9B2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1B3112A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7E01FF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0135BC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36D8B4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0A6038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412938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23C470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5619DAD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0026A4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40A789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1C6EB1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105F38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6364B7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1DBA63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03A935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2CB215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114C20A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2857F7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3DE95B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1435B3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19C1F7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009FC2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3EDF0C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638FE38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19DC54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63B706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7ED8F5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39BEC3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6B5C3C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78B117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44B370F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0B1200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368CF4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0D9AEF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4B8F842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266A9C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118D42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2A575B6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3267AF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487608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54D4F6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0D8391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10767E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356653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66F6E7D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53EE0C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400C61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7F1BDC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3F7297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301974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2BC9B4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6B8CB8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2E52C5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73BED7B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7D579B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7268C5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4C20AE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60E65D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40C9F2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229952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640516E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4C7394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064B60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6601CA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588048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11AFC4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0D726F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3F4C342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118C7B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5FBFFE3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0008A4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49DFC5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6B8DB1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483F88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5093605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58D00F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6591FD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3A4916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671638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755344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2CFBFF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057580C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7D32DC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109E5D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5D7EF7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48D0F6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5C724A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759202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3DD5D3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16C613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50178E6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447DF0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07E6BF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02FBC6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120B4C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3D2DA7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09F828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1F2F050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46BD93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6A5E7F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29EE3B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2B21D1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377E6E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467ABA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4D8055D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37399C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2372A6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76204F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79A09C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1B7AE6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27DE18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329CFB2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404F9C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325E3D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19DF38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607AC5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1B78C4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6B5EC4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14BC3B0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5B2EBA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2CDC07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13ACF4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18DEB0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786675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630260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2CD629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6D7B58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6C25F7F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7F1A85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1CBC70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172650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278ADB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3E7436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0DCB82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0A57011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107550E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166765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0859E0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7708E1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35C977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358988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10825B2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4086EB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0FE73C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5CC04B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79B07E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39CFD6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6CB2D8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1F8FCCC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14AB59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042281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394476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69AFF7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54541C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21CEE9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3DF958C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390F4F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3F95CC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BB664" w14:textId="77777777" w:rsidR="008E598C" w:rsidRDefault="008E598C">
      <w:pPr>
        <w:spacing w:after="0"/>
      </w:pPr>
      <w:r>
        <w:separator/>
      </w:r>
    </w:p>
  </w:endnote>
  <w:endnote w:type="continuationSeparator" w:id="0">
    <w:p w14:paraId="4770F0B8" w14:textId="77777777" w:rsidR="008E598C" w:rsidRDefault="008E59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048A3" w14:textId="77777777" w:rsidR="008E598C" w:rsidRDefault="008E598C">
      <w:pPr>
        <w:spacing w:after="0"/>
      </w:pPr>
      <w:r>
        <w:separator/>
      </w:r>
    </w:p>
  </w:footnote>
  <w:footnote w:type="continuationSeparator" w:id="0">
    <w:p w14:paraId="475226E2" w14:textId="77777777" w:rsidR="008E598C" w:rsidRDefault="008E59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B01F9"/>
    <w:rsid w:val="001C41F9"/>
    <w:rsid w:val="001D5753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96BAF"/>
    <w:rsid w:val="004A6170"/>
    <w:rsid w:val="004B45E8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B1201"/>
    <w:rsid w:val="008E598C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3414</Words>
  <Characters>19462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2020-12-09T16:56:00Z</dcterms:created>
  <dcterms:modified xsi:type="dcterms:W3CDTF">2020-12-09T16:56:00Z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