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00ABFDAB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E7FBF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2025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52FE0B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72A44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27389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C7D16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FB19C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767DCB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7A798B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BCFC7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1BDEB8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5CC77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12EA1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386B0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3322C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51884F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E6A86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ABEBA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DAC57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4506D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1EAED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8F47F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397C682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A8283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E6F37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02A6DE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31E1C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47CAC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9175B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3B3269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37724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B330A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011E3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70DEB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29C5F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4FB17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65F29C6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6296E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24EFE9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EAD24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B3148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200C2F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D134B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004E37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72C8A7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5A95C28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7FE4E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78F45D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B4705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159142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7BD8E0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9FCAD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F5EE0F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A184E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3B09C8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35E064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62CDDF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CCA36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D0855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B0B92C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C1B79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641B0E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53CD9E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66DDC7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B0C1E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7C1850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330CD6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804BD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30392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1F995C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05FA8B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2D34B8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E019A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7C9D38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EAEFB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268A30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0F80C6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22EA49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BA76B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33F615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C8666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3E649A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7D7A24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62E0E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E9E3F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29FE9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95137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3A7D35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5B65BC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5A664F4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6915E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6D6581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7AADAC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53FE21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A66CA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1A8B0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3CD5014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29BC37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7A03A5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0DF2C0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00B49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93C4C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6A43E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4D096A1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B43CA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59765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11B51D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78CBEF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41CBFE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1DB10A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15044DB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58A7D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A626D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590060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740253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1D67C5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311235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42A44B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67D078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10EC55A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378635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006E35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64EB3B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4605B0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7EAC5F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5FD69D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47A9FF0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18BA4E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6EED1C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11E943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18315D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08BB7D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5EC9F5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10B4D98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43591F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118870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3BE3C4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410B0B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7D454C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013EBF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48FD823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3C126C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5D5983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1E6C6E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7AD1F8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4CAC18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34ADFC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1F9CCEE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4613F3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790759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59DF2A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523272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33669F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263F5A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408FEC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081C46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4ABBDB3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41D5C5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2A0CF9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78CA4B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05A4D5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1CA303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13A22D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377E03E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6B87C0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65E7B5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7BC904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34284D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365725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48FE16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401A517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2E6A57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6003F7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55401C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696424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197C6D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0E010C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0DA3AC5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0F960F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67E40E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217C19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3E3451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7E1B1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126908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488FAD8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70F228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39109F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0FCAD4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2A131E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61712E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6E354F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5BC00F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11B6EF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6AA477F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06B9B7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33E2DB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78EDEE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7B187C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094B94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5326A9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1425D46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75897B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78D484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2C0429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30AB62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424DA7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0E78AD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3D797E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010FA8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342080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748885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69FB02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22B41B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3A2412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574FA50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5CF14D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1A7D5B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462C39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3222A7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78C916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0700DE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0A456C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5237A1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510F80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59D7D0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289C50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6EF413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673D35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78C6DD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0FF7F2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371CCED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49FFCC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039C8B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72B94B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0419F3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5DE2BC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300B75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5611F88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5338C7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4AE692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356D8C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52E7D9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34A497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06B78E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0221465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3DDDC3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05D070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6DB16E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2483A8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72174D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2E2DA1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5213E63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4465AB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28A4C5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36A16F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72E2E9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4A434E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15BAF3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069F0EB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65AC09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012BAE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2FD8C5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2E10F2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1C0B4B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3C14D2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622A0B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7FE42E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40B4753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6B8925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5E4CF6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081902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25F54C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78908C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0FB31F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4BB9879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735FE1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6C16FB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48FC9C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78A5A0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64D4DC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59C2CA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1496805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0D27B4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563737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3EAA06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518566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2606FC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08115A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586B05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16EB7D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2DF0A1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110114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1EEE16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46AE5C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024E36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101DD5A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4519D6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0D0BE1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632444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52CF2A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20CF37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66B870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4AE367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1107CC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0C45CF4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2A6314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364CC3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33F4DC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4B92C2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4C0E4E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000C64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1516B57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00094A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7A3B72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5BCC94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6BCFA1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5A2FEC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175369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4E0EE84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726037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7B93EC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62C4B1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205766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6F61C0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60129C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002650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11BD7A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2FD82D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7F84FD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444BB1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37D9D4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0B0253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42487DC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7BEEE2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315E65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5E7703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14E0AD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3EFEDD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214778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515182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69AB17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0AC3277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275586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661F98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0AE8DD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6A73B8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6B77C8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60860B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01D97CC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7E4842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4D6C7A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325D34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7ED63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146B83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7C00BB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208E246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55C82B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634F56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2A2547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384A21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1F860A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5081B1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5514529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737306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7FC3B0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3AC192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78251B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43C43A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7AB625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2D5A941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74731F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618EB8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1804CE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3D0F70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4B33B2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4B33B7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483469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2E00E1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1B789F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3CA41A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32AB3D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3BC661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505384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3EC07D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279CB7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048092C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232CF0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00E731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62DF36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685A3A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75BB3D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683930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24059B8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629881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2C6BAC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467656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1A4A96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54279A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46CD24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5E9BE33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64DFE1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28B90C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61F085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444776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7BD37E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7DDE29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3888FBB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04D549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168624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601050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665369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0E2BDC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237CF3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2679BC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1C5127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088FFFD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1DE89B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2177C1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586527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733447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22227C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4C8E3E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0F6DAF5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0138C7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34AF62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4FB4E7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51D5FE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77806E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3DA410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7110A4F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32B8DC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44B5E3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0EE2A8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55B4F5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57BA3C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181C99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265DF2E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1DB107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27A3DB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4CBE8B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7AAA67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7DC5A5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03CDE2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3CABA7F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2FBAFD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1C33B1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1BB43" w14:textId="77777777" w:rsidR="00204E05" w:rsidRDefault="00204E05">
      <w:pPr>
        <w:spacing w:after="0"/>
      </w:pPr>
      <w:r>
        <w:separator/>
      </w:r>
    </w:p>
  </w:endnote>
  <w:endnote w:type="continuationSeparator" w:id="0">
    <w:p w14:paraId="29F5E9E2" w14:textId="77777777" w:rsidR="00204E05" w:rsidRDefault="00204E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A36AE" w14:textId="77777777" w:rsidR="00204E05" w:rsidRDefault="00204E05">
      <w:pPr>
        <w:spacing w:after="0"/>
      </w:pPr>
      <w:r>
        <w:separator/>
      </w:r>
    </w:p>
  </w:footnote>
  <w:footnote w:type="continuationSeparator" w:id="0">
    <w:p w14:paraId="01890324" w14:textId="77777777" w:rsidR="00204E05" w:rsidRDefault="00204E0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1D5753"/>
    <w:rsid w:val="00204E05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2020-12-09T16:57:00Z</dcterms:created>
  <dcterms:modified xsi:type="dcterms:W3CDTF">2020-12-09T16:57:00Z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