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5818"/>
      </w:tblGrid>
      <w:tr w:rsidR="00496BAF" w:rsidRPr="00E33F50" w14:paraId="40983BE3" w14:textId="77777777" w:rsidTr="00240D4D">
        <w:trPr>
          <w:trHeight w:val="10480"/>
          <w:jc w:val="center"/>
        </w:trPr>
        <w:tc>
          <w:tcPr>
            <w:tcW w:w="5000" w:type="pct"/>
            <w:vAlign w:val="center"/>
          </w:tcPr>
          <w:bookmarkStart w:id="0" w:name="_GoBack"/>
          <w:bookmarkEnd w:id="0"/>
          <w:p w14:paraId="66537F75" w14:textId="2BF49A55" w:rsidR="003E085C" w:rsidRPr="00E33F50" w:rsidRDefault="003E085C" w:rsidP="00496BAF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96"/>
                <w:szCs w:val="96"/>
                <w:lang w:bidi="ru-RU"/>
              </w:rPr>
            </w:pPr>
            <w:r w:rsidRPr="00E33F50">
              <w:rPr>
                <w:rFonts w:ascii="Arial Narrow" w:hAnsi="Arial Narrow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E33F50">
              <w:rPr>
                <w:rFonts w:ascii="Arial Narrow" w:hAnsi="Arial Narrow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 MonthStart1 \@  yyyy   \* MERGEFORMAT </w:instrText>
            </w:r>
            <w:r w:rsidRPr="00E33F50">
              <w:rPr>
                <w:rFonts w:ascii="Arial Narrow" w:hAnsi="Arial Narrow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9408B">
              <w:rPr>
                <w:rFonts w:ascii="Arial Narrow" w:hAnsi="Arial Narrow"/>
                <w:b/>
                <w:bCs/>
                <w:noProof/>
                <w:color w:val="auto"/>
                <w:sz w:val="96"/>
                <w:szCs w:val="96"/>
                <w:lang w:bidi="ru-RU"/>
              </w:rPr>
              <w:t>2026</w:t>
            </w:r>
            <w:r w:rsidRPr="00E33F50">
              <w:rPr>
                <w:rFonts w:ascii="Arial Narrow" w:hAnsi="Arial Narrow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bookmarkStart w:id="1" w:name="_Calendar"/>
            <w:bookmarkEnd w:id="1"/>
          </w:p>
          <w:tbl>
            <w:tblPr>
              <w:tblStyle w:val="ae"/>
              <w:tblW w:w="5000" w:type="pct"/>
              <w:tblCellMar>
                <w:top w:w="170" w:type="dxa"/>
                <w:left w:w="284" w:type="dxa"/>
                <w:bottom w:w="170" w:type="dxa"/>
                <w:right w:w="284" w:type="dxa"/>
              </w:tblCellMar>
              <w:tblLook w:val="04A0" w:firstRow="1" w:lastRow="0" w:firstColumn="1" w:lastColumn="0" w:noHBand="0" w:noVBand="1"/>
            </w:tblPr>
            <w:tblGrid>
              <w:gridCol w:w="3954"/>
              <w:gridCol w:w="3954"/>
              <w:gridCol w:w="3955"/>
              <w:gridCol w:w="3955"/>
            </w:tblGrid>
            <w:tr w:rsidR="00496BAF" w:rsidRPr="00E33F50" w14:paraId="79F6697B" w14:textId="61825017" w:rsidTr="00240D4D">
              <w:trPr>
                <w:trHeight w:val="2800"/>
              </w:trPr>
              <w:tc>
                <w:tcPr>
                  <w:tcW w:w="1250" w:type="pct"/>
                </w:tcPr>
                <w:p w14:paraId="1E763E4B" w14:textId="15BA09E6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6"/>
                      <w:szCs w:val="36"/>
                    </w:rPr>
                  </w:pPr>
                  <w:bookmarkStart w:id="2" w:name="_Hlk38821049"/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ЯНВАРЬ</w:t>
                  </w:r>
                </w:p>
                <w:tbl>
                  <w:tblPr>
                    <w:tblStyle w:val="CalendarTable"/>
                    <w:tblW w:w="4992" w:type="pct"/>
                    <w:tblBorders>
                      <w:top w:val="single" w:sz="8" w:space="0" w:color="auto"/>
                    </w:tblBorders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9"/>
                    <w:gridCol w:w="485"/>
                    <w:gridCol w:w="486"/>
                    <w:gridCol w:w="486"/>
                    <w:gridCol w:w="486"/>
                    <w:gridCol w:w="486"/>
                    <w:gridCol w:w="473"/>
                  </w:tblGrid>
                  <w:tr w:rsidR="00496BAF" w:rsidRPr="00E33F50" w14:paraId="684222CD" w14:textId="77777777" w:rsidTr="003C1BDD">
                    <w:trPr>
                      <w:trHeight w:val="170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39408482" w14:textId="1A45D4B6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285114" w14:textId="42835B8E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BB7502" w14:textId="1E254982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84BA99" w14:textId="669E2923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CF75680" w14:textId="1107FC1C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BE3AF3" w14:textId="3C4F8B3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1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37E85CF0" w14:textId="3744F2BD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31DF8F53" w14:textId="77777777" w:rsidTr="003C1BDD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4C3DF47A" w14:textId="3BE4F5C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D8DCA2" w14:textId="1E6BAD8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953DC5" w14:textId="30370A9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6F7F6B" w14:textId="27C23D8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77DEF9" w14:textId="22D6447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B1CBA7" w14:textId="1059237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1DE8D4C" w14:textId="4F218C7A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AFA4FA2" w14:textId="77777777" w:rsidTr="003C1BDD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688A4083" w14:textId="70AADF5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D9C7DF" w14:textId="475A084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D5672A" w14:textId="07B6D7B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39618" w14:textId="5D392DC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01D669" w14:textId="2FE30A4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8B3CC1" w14:textId="334419A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3A6A44F" w14:textId="3E191E15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223F797F" w14:textId="77777777" w:rsidTr="003C1BDD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3FCDA0AA" w14:textId="7C4B596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99770B" w14:textId="65F4AC7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78C04D" w14:textId="5F91EC8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764BF9" w14:textId="1A4915B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4D6EFD" w14:textId="305847A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7D074" w14:textId="215BF58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DF4C53D" w14:textId="241BA95B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10529957" w14:textId="77777777" w:rsidTr="003C1BDD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7824C9C9" w14:textId="3C8DFEE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5E1D41" w14:textId="0E7B7E5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51C8E" w14:textId="7BA613C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755A8A" w14:textId="54F2AB1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F29A4" w14:textId="68EA76F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8D3352" w14:textId="5CCE4E9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CF6BA37" w14:textId="2E7B2AB9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97D45F8" w14:textId="77777777" w:rsidTr="003C1BDD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4BD14B6A" w14:textId="24D360B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46ECD0" w14:textId="79225C0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B018" w14:textId="754D98B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2B5BF7" w14:textId="24CF862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3E501" w14:textId="6C5DB50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251BC6" w14:textId="11FA5D5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3CA74E8D" w14:textId="66C35E8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1144E5B8" w14:textId="77777777" w:rsidTr="003C1BDD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55F237A0" w14:textId="4FE3326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4CCAC5" w14:textId="214390F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0BB2A5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D13DEE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41B312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7F8AB0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40F850EA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  <w:bookmarkEnd w:id="2"/>
                </w:tbl>
                <w:p w14:paraId="1B2D8CFA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3D861116" w14:textId="01431503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ФЕВРАЛЬ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8"/>
                    <w:gridCol w:w="483"/>
                    <w:gridCol w:w="486"/>
                    <w:gridCol w:w="486"/>
                    <w:gridCol w:w="486"/>
                    <w:gridCol w:w="486"/>
                    <w:gridCol w:w="476"/>
                  </w:tblGrid>
                  <w:tr w:rsidR="00496BAF" w:rsidRPr="00E33F50" w14:paraId="4D521D1C" w14:textId="77777777" w:rsidTr="003C1BDD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B4A50A8" w14:textId="120773DC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D052ACD" w14:textId="390FED12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A47D848" w14:textId="1DC1B16B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1412BE2" w14:textId="250263B2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C3D3BE5" w14:textId="010C80F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42F7BE9" w14:textId="4842C9AA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4CB16A91" w14:textId="2A33D763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033AD79B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2338C3E" w14:textId="751ABBB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E9814E4" w14:textId="696C73B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665E05" w14:textId="0A2E61A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31D4F0" w14:textId="66501B3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C2BCF9" w14:textId="69C4417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D888BB" w14:textId="1E808F2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A023F15" w14:textId="04BA9E53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878283D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036E1A06" w14:textId="0AD6177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1E8FAF3" w14:textId="649A610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F01189" w14:textId="7AF6447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DD9A7D" w14:textId="7DDD47E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7C63CF" w14:textId="3E5CDB7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0DD119" w14:textId="7EA35C7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51B6ED7" w14:textId="1F94F48E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DC4D67B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4AC88D8" w14:textId="551C73D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A0ABAC2" w14:textId="2914838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AB7AB9" w14:textId="144D1BD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8FC14F" w14:textId="321021B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F7ACB7" w14:textId="59E6318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A9F174" w14:textId="57B20AB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0A0A41E" w14:textId="4A667054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333194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36526BF" w14:textId="5549D26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A8C1CD1" w14:textId="4C83990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3A56F1" w14:textId="6177719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262D4B" w14:textId="1D39127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A49CF7" w14:textId="253189A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26A059" w14:textId="296AC93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E25065" w14:textId="640C8683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4B0FF95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0A5D3919" w14:textId="0337962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5641D12" w14:textId="4D7EA8D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BBFCBA" w14:textId="274DB28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DB4676" w14:textId="0CDA439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2ADD02" w14:textId="49528FC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6D5BCA" w14:textId="23474CD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267017D" w14:textId="2EDD5F88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CB553C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4549FBFA" w14:textId="53DA3B9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254819C" w14:textId="650EC0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!A12 Is Not In Table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FD04B4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AA4EBA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9AE72D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A36644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970C07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635B5D45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4315FC74" w14:textId="25907485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МАРТ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8"/>
                    <w:gridCol w:w="484"/>
                    <w:gridCol w:w="486"/>
                    <w:gridCol w:w="486"/>
                    <w:gridCol w:w="486"/>
                    <w:gridCol w:w="486"/>
                    <w:gridCol w:w="476"/>
                  </w:tblGrid>
                  <w:tr w:rsidR="00496BAF" w:rsidRPr="00E33F50" w14:paraId="5FBA1453" w14:textId="77777777" w:rsidTr="003C1BDD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D82C68E" w14:textId="7F20013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D081C50" w14:textId="548AA552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B330407" w14:textId="08BD384A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F2E47A7" w14:textId="52A3C995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D7F939A" w14:textId="771AA97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24E7528" w14:textId="2D1076CC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36F13CE6" w14:textId="7C9C3B33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1AD7C61D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0AAAD04" w14:textId="64DADA6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EBC2568" w14:textId="4E0748C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F3CE0B" w14:textId="10519BE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343102" w14:textId="6FA1A06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48F3FC" w14:textId="7B46959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C4B999" w14:textId="2C0254B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11257B" w14:textId="3BD23945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ACC4FBD" w14:textId="77777777" w:rsidTr="00997268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62D8059F" w14:textId="187DB45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45CA2B8" w14:textId="118B165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DB2D48" w14:textId="1BCBCF5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650517" w14:textId="600DE65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810657" w14:textId="366A5B6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DD2049" w14:textId="5F36839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2C3A7B" w14:textId="595C93E5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2DAA7F9C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B1BC1FA" w14:textId="2D8C2EC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2ED7620" w14:textId="4E5D67A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D98F73" w14:textId="55D5112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612937" w14:textId="01052B4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6CEF7" w14:textId="382805C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EEA51C" w14:textId="08CD566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40F2AC" w14:textId="77791B8F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91924FE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0EE5652" w14:textId="7035842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27248AD" w14:textId="6C0DE65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5AFA3B" w14:textId="582392E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3E5F29" w14:textId="724CF62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D56471" w14:textId="3E3E0A1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7AED89" w14:textId="5E2B8D3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8F77A3C" w14:textId="77802EF5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22DB458" w14:textId="77777777" w:rsidTr="00997268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24ACEBE8" w14:textId="202DD23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8E2EFA3" w14:textId="1F8BD03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0FF736" w14:textId="7E79016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8BB8E5" w14:textId="71F5B4A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100B5" w14:textId="2C95A99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C4FF97" w14:textId="4F5D834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8E039F" w14:textId="4590B962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3808F25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E6C55AF" w14:textId="3D8AD0A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D1FD984" w14:textId="6AF3698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E8669C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B5375A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1958E1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7379C4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133FB9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260070DC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64B9D1A2" w14:textId="12EC0C2B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АПРЕЛЬ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8"/>
                    <w:gridCol w:w="484"/>
                    <w:gridCol w:w="486"/>
                    <w:gridCol w:w="486"/>
                    <w:gridCol w:w="486"/>
                    <w:gridCol w:w="486"/>
                    <w:gridCol w:w="476"/>
                  </w:tblGrid>
                  <w:tr w:rsidR="00496BAF" w:rsidRPr="00E33F50" w14:paraId="486B25E3" w14:textId="77777777" w:rsidTr="003C1BDD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7AC1FC0" w14:textId="5F778DF0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14AE8CF" w14:textId="29025AF8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1D221CC" w14:textId="7E63202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567455C" w14:textId="6618A69D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5DCA161" w14:textId="16031CBA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C27E099" w14:textId="7964426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50E05008" w14:textId="1A31970B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18746610" w14:textId="77777777" w:rsidTr="00E33F50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1994D48" w14:textId="289DC0B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1369881" w14:textId="1AF94FC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853C12" w14:textId="205C2E8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5E42A6" w14:textId="05E0F28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2FC3EB" w14:textId="4BA947C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7BD5DB" w14:textId="54D4352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3C7F0FA" w14:textId="5906F8B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B6D7401" w14:textId="77777777" w:rsidTr="00E33F50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447C32FA" w14:textId="072ADBE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BBC7F61" w14:textId="2CC97BC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6F8EEB" w14:textId="12AD0C1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CAAFC1" w14:textId="479B86B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C5458D" w14:textId="11CE181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09DBCE" w14:textId="583AA05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14266C6" w14:textId="1C724B3B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2E5D7C27" w14:textId="77777777" w:rsidTr="00E33F50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107F514" w14:textId="54AB528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951A1E9" w14:textId="5B8F9E8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BD307A" w14:textId="516299D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F98C93" w14:textId="08662AB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92DA3C" w14:textId="1EC1678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CB3325" w14:textId="3F7339E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975FC51" w14:textId="4C3D832A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FD26192" w14:textId="77777777" w:rsidTr="00E33F50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370BE02" w14:textId="4BB99A6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7362466" w14:textId="2B6E13B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1F3671" w14:textId="1FF4287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7881A4" w14:textId="33C67B1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123C56" w14:textId="365F252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A154DC" w14:textId="6C4A261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B413671" w14:textId="6B8A634F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E4EF58A" w14:textId="77777777" w:rsidTr="00E33F50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54F5F3AE" w14:textId="4968FCA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A924BA6" w14:textId="42BEE17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6D1FA8" w14:textId="1708CD7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644FB7" w14:textId="4CAD353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52F79A" w14:textId="69FAF66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F1736F" w14:textId="65A6D77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BE654C5" w14:textId="452FAA01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CB933A3" w14:textId="77777777" w:rsidTr="00E33F50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462E7F3B" w14:textId="032A063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0D3DAF2" w14:textId="44D125F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832797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92B61A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60FE7A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0F720E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2972D7F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5F4768A2" w14:textId="77777777" w:rsidR="00240D4D" w:rsidRPr="00E33F50" w:rsidRDefault="00240D4D" w:rsidP="00496BAF">
                  <w:pPr>
                    <w:pStyle w:val="Months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30"/>
                      <w:szCs w:val="30"/>
                      <w:lang w:bidi="ru-RU"/>
                    </w:rPr>
                  </w:pPr>
                </w:p>
              </w:tc>
            </w:tr>
            <w:tr w:rsidR="00496BAF" w:rsidRPr="00E33F50" w14:paraId="3808ABFD" w14:textId="5185E65E" w:rsidTr="00240D4D">
              <w:trPr>
                <w:trHeight w:val="2800"/>
              </w:trPr>
              <w:tc>
                <w:tcPr>
                  <w:tcW w:w="1250" w:type="pct"/>
                </w:tcPr>
                <w:p w14:paraId="392961A3" w14:textId="54016983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6"/>
                      <w:szCs w:val="36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МАЙ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3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4533209A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3937BF7" w14:textId="1D50FEB5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C076CB9" w14:textId="34F3F2FC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3E2E5AC" w14:textId="398FC33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291E9FA" w14:textId="41171E94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2C9E446" w14:textId="3A678BA2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6474412" w14:textId="7BED5F5E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370B3D15" w14:textId="64A6FB3C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38FA371F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57682D8" w14:textId="7E1F64D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E867C93" w14:textId="0D7FDB0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65E0A7" w14:textId="611478E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684AED" w14:textId="3E6AC65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0F1AEC" w14:textId="26F068A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88ABBF" w14:textId="14F8BC8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B319A52" w14:textId="29E8CE2D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8F2BFDB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72217980" w14:textId="53853A6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93F0A28" w14:textId="5CFBC08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754E50" w14:textId="64009A6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4A2C39" w14:textId="5F1F461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8F8CC1" w14:textId="7C8CA55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17A04D" w14:textId="22EFA33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06DA228" w14:textId="65CC5DEE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5C3EBBEF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3B720E8" w14:textId="654AFCA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37630C8" w14:textId="764C6DC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3A53F4" w14:textId="698D8C0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B395AE" w14:textId="7E70501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81E61E" w14:textId="424679B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65BF55" w14:textId="2F03EA4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869C1DC" w14:textId="5C81AEC2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3A93A41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DBCB23D" w14:textId="675AC44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B0EB602" w14:textId="67F0C22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6961A2" w14:textId="6854083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D38E3F" w14:textId="11D6D58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04CD3E" w14:textId="44BD3C8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42B2DE" w14:textId="38572C4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ED4C57E" w14:textId="6E39F1ED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8D57EB2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6E2CB464" w14:textId="1300B28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41145EE" w14:textId="2373318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B4A0FD" w14:textId="2722F28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90E878" w14:textId="2A367A3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332647" w14:textId="3E618E1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502DBD" w14:textId="6415AB3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2F76B1F" w14:textId="5958DDFD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4CBC6B8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16A44DC" w14:textId="3A1AA9E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4E08FBA" w14:textId="0514404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F6AA4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F08D6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6EDB61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E2DC0C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20A0F5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7B246660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48937A74" w14:textId="312384B3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ИЮНЬ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3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43FDBBAF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CCD867C" w14:textId="25B8535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3AD34CA" w14:textId="73F1049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6CEF8E2" w14:textId="3DD5ED87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D2EC53A" w14:textId="2D354D04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65114B7" w14:textId="39D929C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F9497BC" w14:textId="0284A2C4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728DC64F" w14:textId="7A1DF4CC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10101CD6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816137E" w14:textId="68648F4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1F6D0B3" w14:textId="4297F9A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B10352" w14:textId="6B105E1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D945A5" w14:textId="4EE0197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51A83A" w14:textId="4DC82FF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6AF9861" w14:textId="6CBE602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9759CE0" w14:textId="34D18342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A162450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52F00F4" w14:textId="341E59D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74467DC" w14:textId="5AE5FF1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65126E1" w14:textId="4B701CA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4D7C46" w14:textId="2A8A636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A570E9" w14:textId="07E037B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E94833" w14:textId="14A77ED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A83B728" w14:textId="73A27055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BBD0250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E7C0667" w14:textId="0CB7501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70E6247" w14:textId="0541CF4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DD14DC" w14:textId="419E9A8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76184E" w14:textId="380F055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8F671C" w14:textId="1505D19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73AA43" w14:textId="6F95FEF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657A761" w14:textId="27EEEBEC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3CC90BE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D0E9B3D" w14:textId="3482129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4666DBF" w14:textId="17CE494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8CF228" w14:textId="69EB83E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32C419" w14:textId="4056540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99A536" w14:textId="06CE441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63CFF2" w14:textId="423113F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2D741E" w14:textId="21916ED4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7AB0675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9D9ADCD" w14:textId="7F1CE01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EED7713" w14:textId="7E78144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FDF96F" w14:textId="37D8028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56CF98" w14:textId="3B5C3DE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66E3DE" w14:textId="4465AF5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4099FC" w14:textId="2C05C24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4602653" w14:textId="54978C15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E8BAD15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7239B36" w14:textId="672582D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C061EE3" w14:textId="0ABDC9B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DBD41E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653AD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904AC9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91EFB0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EA517B8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254C2834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4B8A97B6" w14:textId="57463E43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ИЮЛЬ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4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65F48B94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EEB0A9E" w14:textId="7BC1BD0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A031FA6" w14:textId="465CF746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4E1EB63" w14:textId="14840ADA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A1004C4" w14:textId="46277B30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39397D7" w14:textId="6A62CC60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034D544" w14:textId="314A6F48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35E67A74" w14:textId="6E175E07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695417E5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719BABFE" w14:textId="5FCE261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C221972" w14:textId="5D2B7D9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3371317" w14:textId="1537B90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2E429C1" w14:textId="2939115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22A721" w14:textId="7EEBA69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A728AE9" w14:textId="15653C1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747D21B" w14:textId="7062D29D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A7F1548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5A258DF9" w14:textId="3F5CF88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6DC464DE" w14:textId="2547F5A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25E8991" w14:textId="3A76E02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FD04F54" w14:textId="2364278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5800037" w14:textId="2E9940D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A950862" w14:textId="7EBE82D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726F7F99" w14:textId="4331069D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1BD473A1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38603902" w14:textId="4A79FA1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E77D100" w14:textId="5C3F845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599CD95" w14:textId="2CE5A32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870AC23" w14:textId="7A389E6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588A0D8" w14:textId="42F5BFD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58F480D" w14:textId="4CC4AC3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4CBDC70" w14:textId="0624A125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943E547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4064B125" w14:textId="246743B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1ECA11E" w14:textId="64DCAF0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DEE0372" w14:textId="2A4989E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F06F684" w14:textId="12D8351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92C1871" w14:textId="719AF33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BB295E0" w14:textId="7647278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5D2C584A" w14:textId="512644EE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0083E5B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0CBF98D5" w14:textId="6B2D161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D56D429" w14:textId="70D86DC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715E5E2" w14:textId="0F71DEC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E2109C3" w14:textId="770DB14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4803EA6" w14:textId="586DFC2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F06B13" w14:textId="7C56265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048B304" w14:textId="396FE155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63D57F0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574CC861" w14:textId="6411616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7B0169B" w14:textId="3E388B7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960028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34F2860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3ECCD19A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5291DBFB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40B1209F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3BB208CE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5A638CC5" w14:textId="01260C73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АВГУСТ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4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27BAE27B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81C41B3" w14:textId="5A75D7EB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F114B97" w14:textId="1044734F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58DB859" w14:textId="316A10AE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8E5F5A9" w14:textId="45895AA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90E5199" w14:textId="468A6DE3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55D486E" w14:textId="56DD0CC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36B06261" w14:textId="348E4763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4F4E23C6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78F47D9" w14:textId="206F7CD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EC42E64" w14:textId="5454F3D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349503" w14:textId="251EB1C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455009" w14:textId="6E16AE9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1C28BC" w14:textId="6E9229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53885E" w14:textId="2FFA3F7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7A35057" w14:textId="44F4E0A3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62A0AB8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03BF3AAD" w14:textId="0E882D1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A3AA6DC" w14:textId="64F877F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201F9D" w14:textId="5C76E5E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6698DC5" w14:textId="1C55639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70A032" w14:textId="6CD3866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BE9201" w14:textId="296C949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2F4032A" w14:textId="5EFD0481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825CDB3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5EA11FB" w14:textId="1B84AB5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FC0B28F" w14:textId="5A2561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8EF2D7" w14:textId="443EC80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06E23F" w14:textId="25AC7DD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2250F2" w14:textId="05BA992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882763" w14:textId="3F48698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15BC1C6" w14:textId="3748A65E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2337F0FE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D514723" w14:textId="57364E4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222CDE7" w14:textId="38797A3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41D5A3" w14:textId="10CEDA7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AD82F7" w14:textId="7843EFD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8629C5" w14:textId="076B968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FD3245" w14:textId="306F637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47E7AC1" w14:textId="45DA6931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BA8EE02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4250090" w14:textId="235C77C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A936850" w14:textId="40E1945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1569ED" w14:textId="54F6F24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8D9106" w14:textId="1E2D776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016A8C" w14:textId="16F4BBB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614EC2" w14:textId="65682D0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3173069" w14:textId="3D95441A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673A2D9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ABF8F9B" w14:textId="39EECE8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1F4EEB9" w14:textId="15ABF32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76F8A2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2D5F5A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AFED51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300C5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C579173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18E383FC" w14:textId="77777777" w:rsidR="00240D4D" w:rsidRPr="00E33F50" w:rsidRDefault="00240D4D" w:rsidP="00496BAF">
                  <w:pPr>
                    <w:pStyle w:val="Months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30"/>
                      <w:szCs w:val="30"/>
                      <w:lang w:bidi="ru-RU"/>
                    </w:rPr>
                  </w:pPr>
                </w:p>
              </w:tc>
            </w:tr>
            <w:tr w:rsidR="00496BAF" w:rsidRPr="00E33F50" w14:paraId="5ABCB9D1" w14:textId="6B4B1A3C" w:rsidTr="00240D4D">
              <w:trPr>
                <w:trHeight w:val="2800"/>
              </w:trPr>
              <w:tc>
                <w:tcPr>
                  <w:tcW w:w="1250" w:type="pct"/>
                </w:tcPr>
                <w:p w14:paraId="4C27874B" w14:textId="4E0F3736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СЕНТЯБРЬ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3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6E92A4E3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37E20BD" w14:textId="1E09F64A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8BAB9FE" w14:textId="7969B235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E7E1C1D" w14:textId="345A521E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7097261" w14:textId="7BA416B3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075D82B" w14:textId="01F00D42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3F2B6E0" w14:textId="400F5576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115E6D45" w14:textId="044BACAC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191EEF27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ACC9AD8" w14:textId="61AFBBF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65D060A" w14:textId="66C6748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BDA8F8" w14:textId="5807F00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07E4D3" w14:textId="298B908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E22500" w14:textId="3FFE6FC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B27399" w14:textId="098FEF1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C09A57F" w14:textId="4745DC8B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EE1544C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2C961F1" w14:textId="2111223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2BF2BED" w14:textId="7A91547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04E09D" w14:textId="644ED95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29C5BF" w14:textId="4C23D9A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93FAA3" w14:textId="6E97385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033FA5" w14:textId="249F5DF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DAD5D4E" w14:textId="4EDA3001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E1942DA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56BD514" w14:textId="29FDBE8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4DA48A5" w14:textId="7F74806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219664" w14:textId="66ABB12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9359DC" w14:textId="2146895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EB3D77" w14:textId="5387F7F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A1D153" w14:textId="3FE5BFC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4E847D9" w14:textId="08CDFD56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43588CF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A2651C6" w14:textId="7EAA199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B1C1C0E" w14:textId="184F9DE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6D1A20" w14:textId="68D3255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90440C" w14:textId="129EB5A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8F551A" w14:textId="5186DF1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C0B0FF" w14:textId="791CBE3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152E55B" w14:textId="08695D56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87DB3AB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04CE423F" w14:textId="7C2B819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7D02494" w14:textId="0474E9F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183CBA" w14:textId="28364E6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DE61E5" w14:textId="62A56F1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5E5C1E" w14:textId="0496EE7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00C123" w14:textId="65DE446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FE5E8A" w14:textId="0DB12738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5F9738C0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962714E" w14:textId="1B1EC7F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0A16A11" w14:textId="4822D60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6EF8D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E7606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12BD7D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FC413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95FE9C0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31377DC9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3FE5E8F3" w14:textId="5C19DF43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ОКТЯБРЬ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3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1DAA9906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2268EF6" w14:textId="23F31897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C4767A8" w14:textId="53EAFD4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A606E45" w14:textId="2043883B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0734FE5" w14:textId="4FD804B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2CCBD37" w14:textId="788576DE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383A338" w14:textId="0AA2E677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1C199D0C" w14:textId="357D0B6B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048A2737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4BD2F7B" w14:textId="43027F1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8D35348" w14:textId="038127D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2EC394" w14:textId="2290439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1D71D" w14:textId="4EEDAB7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763EE9" w14:textId="79F7717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586682" w14:textId="24CC16D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F61586C" w14:textId="33198EF5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556AA3B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430F25BF" w14:textId="446CCC8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727F624" w14:textId="42D1058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1A902F" w14:textId="04E1833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1A0B06" w14:textId="7D63317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25EEF8" w14:textId="3ADF8E1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4DA1CC" w14:textId="26DD60E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244D2C6" w14:textId="34C0F3C3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841C5FA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8CD6B08" w14:textId="6004C7C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B8FE453" w14:textId="4A79B40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373CDE" w14:textId="0EC3FB4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26B5BE" w14:textId="23CB6EF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16EA20" w14:textId="52BAE1D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20BEFD" w14:textId="1D744FD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14BE94B" w14:textId="45693E05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3A3FB71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E54D898" w14:textId="6659F70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80611B7" w14:textId="25A5484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E272CC" w14:textId="5704D42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5AC35F" w14:textId="69446CC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05BD05" w14:textId="139F6C3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315AC8" w14:textId="19CC8D4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5748F24" w14:textId="4DBD043D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8EFB191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24F21411" w14:textId="112FDE9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5F886DF" w14:textId="19966C6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5B09C7" w14:textId="7D2B1D3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192FF5E" w14:textId="5F59BCA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5B9E74" w14:textId="1504A17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DA91CB" w14:textId="32954D2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41807CB" w14:textId="0CBD2ACA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CC5E29B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E7BD1B5" w14:textId="103BE8C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F28D1E9" w14:textId="31BEDCE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09CA96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ADA865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22049B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1786F2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A0ED8C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71E1777A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7E9350D6" w14:textId="76929F39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НОЯБРЬ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4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504BFB33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4911DBF" w14:textId="1D909A5D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E2F19E6" w14:textId="4739711D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00193F3" w14:textId="21E85091" w:rsidR="00240D4D" w:rsidRPr="00705729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795B3D0" w14:textId="66737A6D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51FE0A5" w14:textId="03F53A44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2F9E89F" w14:textId="4490A048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485DC499" w14:textId="6FF0E795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4138B158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DF0A74D" w14:textId="52F94EC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44EEB4B" w14:textId="1F80322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A59089" w14:textId="1F0CC2B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A6AE03" w14:textId="664622B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6E858D" w14:textId="23D6FF7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06519B" w14:textId="0D02043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D7589EB" w14:textId="69628C3E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4503BC8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6F866EB" w14:textId="337290D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2911910" w14:textId="0689B1A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7B76E5" w14:textId="7657DBE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8D013C" w14:textId="539FA2F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755708" w14:textId="1C47172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9887AC" w14:textId="78B7C44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C99D369" w14:textId="0FD09709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D2E9130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512634A" w14:textId="1B7AD77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D77DCA1" w14:textId="283EA3B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A580905" w14:textId="65A6BB5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5EDA76" w14:textId="49714A5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EFABF1" w14:textId="25DEEF7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A43CE6" w14:textId="3B0733B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7C14986" w14:textId="5303B570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C39DE3A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E84D3C6" w14:textId="510ABD3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8BD3E27" w14:textId="56C14F6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063550" w14:textId="454E4E4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37FB0E" w14:textId="0722C6A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A71C62" w14:textId="7E66055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F89C58" w14:textId="39FC2CC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7928D0C" w14:textId="79050561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25F2089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230F1AE2" w14:textId="115BD9F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5871257" w14:textId="738FA45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D75CF5" w14:textId="4FFCA7F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161C89" w14:textId="45B699F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51A596" w14:textId="64874D9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4A41F6" w14:textId="5B87750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7D14560" w14:textId="029C08B8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2FD00B3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66FE523" w14:textId="5D86878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DB6407D" w14:textId="4E0E412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D4E4E9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5E8EE5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9CAF47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FCE03B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32FC11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43A637F0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6F10BBC6" w14:textId="05241E53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ДЕКАБРЬ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4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0CA8349C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00098BB" w14:textId="433C7FB2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1F03D3C" w14:textId="0C15865E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86A1803" w14:textId="46C3F23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9281689" w14:textId="68239CE8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1F571BF" w14:textId="7F71D33D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0195620" w14:textId="4324AF34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3709C3C5" w14:textId="5EB6417A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0B2F30B0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BF7088F" w14:textId="7BD40E2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F101F28" w14:textId="0967B18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8806C3" w14:textId="4276FF9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7860C0" w14:textId="6F8ADDA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246D88" w14:textId="5DB788F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E8AD4B2" w14:textId="7E1810F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F0E85C9" w14:textId="05610BFE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4AB1B96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2C6B7A0C" w14:textId="17F71BC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235FB59" w14:textId="262CB8D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F848C4" w14:textId="1CAFB86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0C7353" w14:textId="1851838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B1151C" w14:textId="5FDC660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83CAD5" w14:textId="3901C28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2092A5E" w14:textId="1B6D0213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5C96A10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34E0F41" w14:textId="41DE6EC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4ABFF38" w14:textId="5D1DAC7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6AA936" w14:textId="4ABC23E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EA5A59" w14:textId="3DA554D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991173" w14:textId="3E05A21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3F5234" w14:textId="7A07CC7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415E3F" w14:textId="3F7BAFEB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2A63608C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AF68CC1" w14:textId="59B3828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F8290A4" w14:textId="45297AA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F3DD30" w14:textId="6527BCA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794CC8" w14:textId="7C4F22E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838665" w14:textId="0232E99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C7C6B4" w14:textId="75389C9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F1EC474" w14:textId="10C8FE3C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5920EEE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417B9C7F" w14:textId="0849C1A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E2F9279" w14:textId="50F45C9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12F9BC" w14:textId="16323A6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03699A" w14:textId="5DA59F9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1DA6" w14:textId="771A89B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3947F0" w14:textId="6918737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89ABD6" w14:textId="5138897F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14DEC3D6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F53804D" w14:textId="5942C0D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16DDA86" w14:textId="1ED5179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650445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61B0B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2C66123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8935B6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DDE5139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3B3A58C6" w14:textId="77777777" w:rsidR="00240D4D" w:rsidRPr="00E33F50" w:rsidRDefault="00240D4D" w:rsidP="00496BAF">
                  <w:pPr>
                    <w:pStyle w:val="Months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30"/>
                      <w:szCs w:val="30"/>
                      <w:lang w:bidi="ru-RU"/>
                    </w:rPr>
                  </w:pPr>
                </w:p>
              </w:tc>
            </w:tr>
          </w:tbl>
          <w:p w14:paraId="1A5B6E03" w14:textId="2CC03F92" w:rsidR="00E50BDE" w:rsidRPr="00E33F50" w:rsidRDefault="00E50BDE" w:rsidP="00496BAF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30"/>
                <w:szCs w:val="30"/>
              </w:rPr>
            </w:pPr>
          </w:p>
        </w:tc>
      </w:tr>
    </w:tbl>
    <w:p w14:paraId="2B3E424A" w14:textId="1DF0A038" w:rsidR="00F93E3B" w:rsidRPr="00E33F50" w:rsidRDefault="00F93E3B" w:rsidP="00496BAF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F93E3B" w:rsidRPr="00E33F50" w:rsidSect="00496BAF">
      <w:pgSz w:w="16838" w:h="11906" w:orient="landscape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E55F06" w14:textId="77777777" w:rsidR="008375A1" w:rsidRDefault="008375A1">
      <w:pPr>
        <w:spacing w:after="0"/>
      </w:pPr>
      <w:r>
        <w:separator/>
      </w:r>
    </w:p>
  </w:endnote>
  <w:endnote w:type="continuationSeparator" w:id="0">
    <w:p w14:paraId="7F14DC03" w14:textId="77777777" w:rsidR="008375A1" w:rsidRDefault="008375A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CEAA57" w14:textId="77777777" w:rsidR="008375A1" w:rsidRDefault="008375A1">
      <w:pPr>
        <w:spacing w:after="0"/>
      </w:pPr>
      <w:r>
        <w:separator/>
      </w:r>
    </w:p>
  </w:footnote>
  <w:footnote w:type="continuationSeparator" w:id="0">
    <w:p w14:paraId="4B1891CF" w14:textId="77777777" w:rsidR="008375A1" w:rsidRDefault="008375A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removePersonalInformation/>
  <w:removeDateAndTime/>
  <w:proofState w:spelling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11F7C"/>
    <w:rsid w:val="001274F3"/>
    <w:rsid w:val="00151CCE"/>
    <w:rsid w:val="0019408B"/>
    <w:rsid w:val="001B01F9"/>
    <w:rsid w:val="001C41F9"/>
    <w:rsid w:val="001D5753"/>
    <w:rsid w:val="00240D4D"/>
    <w:rsid w:val="00254F33"/>
    <w:rsid w:val="002562E7"/>
    <w:rsid w:val="00285C1D"/>
    <w:rsid w:val="003327F5"/>
    <w:rsid w:val="00340CAF"/>
    <w:rsid w:val="003C0D41"/>
    <w:rsid w:val="003C1BDD"/>
    <w:rsid w:val="003E085C"/>
    <w:rsid w:val="003E7B3A"/>
    <w:rsid w:val="00416364"/>
    <w:rsid w:val="00431B29"/>
    <w:rsid w:val="00440416"/>
    <w:rsid w:val="00462EAD"/>
    <w:rsid w:val="00496BAF"/>
    <w:rsid w:val="004A6170"/>
    <w:rsid w:val="004B45E8"/>
    <w:rsid w:val="004F6AAC"/>
    <w:rsid w:val="005068DD"/>
    <w:rsid w:val="00512F2D"/>
    <w:rsid w:val="00570FBB"/>
    <w:rsid w:val="00583B82"/>
    <w:rsid w:val="005923AC"/>
    <w:rsid w:val="005D5149"/>
    <w:rsid w:val="005E656F"/>
    <w:rsid w:val="00653B95"/>
    <w:rsid w:val="00667021"/>
    <w:rsid w:val="006974E1"/>
    <w:rsid w:val="006C0896"/>
    <w:rsid w:val="006F513E"/>
    <w:rsid w:val="00705729"/>
    <w:rsid w:val="00744685"/>
    <w:rsid w:val="007C0139"/>
    <w:rsid w:val="007D45A1"/>
    <w:rsid w:val="007F564D"/>
    <w:rsid w:val="008375A1"/>
    <w:rsid w:val="008B1201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C44DFB"/>
    <w:rsid w:val="00C62F76"/>
    <w:rsid w:val="00C6519B"/>
    <w:rsid w:val="00C70F21"/>
    <w:rsid w:val="00C7354B"/>
    <w:rsid w:val="00C91F9B"/>
    <w:rsid w:val="00CE7FBF"/>
    <w:rsid w:val="00DE32AC"/>
    <w:rsid w:val="00E1407A"/>
    <w:rsid w:val="00E318B9"/>
    <w:rsid w:val="00E33F50"/>
    <w:rsid w:val="00E50BDE"/>
    <w:rsid w:val="00E774CD"/>
    <w:rsid w:val="00E77E1D"/>
    <w:rsid w:val="00ED75B6"/>
    <w:rsid w:val="00EF1F0E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3407</Words>
  <Characters>19424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2020-12-09T16:57:00Z</dcterms:created>
  <dcterms:modified xsi:type="dcterms:W3CDTF">2020-12-09T16:57:00Z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