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389401A5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8410C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4A2059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08EB81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592FF5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6E05DD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3C6BF7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256E90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7BB03D3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87041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8429E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E8320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568C9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3A926D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2FE9F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75B681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008A89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981B0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1028A4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098C5C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CB4DF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416CA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553A669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52BB20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3F57D8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7D9AC7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A6AA4E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C7F4B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169623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56C05E9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2D53A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0D15F6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3AF4A7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67B3F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12D075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2D9FE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B4A288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E5CE4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D3763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015D4B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5F014A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28EE9A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57594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4143A8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69EE3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2AABC86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12DA91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50C512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086ACB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64CFA5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2487B8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88DEC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C4FA0B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2510CD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0F461A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020594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6F42C1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28EA74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49FA8A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5FD1BAF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4656C3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C88A5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AEF63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7CD6EB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001D05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530B20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195BCE0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647829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9C40B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4DADAE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67075A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30475E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FD64C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0529E8F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12D0B5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054C27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175CC3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774273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44A918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4C90E5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5E5B77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68755B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444EBFF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031966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405303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49387B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1086C8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6C1FFB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4FC8D5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3212E82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401D64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4A4DC1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080953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6C0881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4F6DC4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5D09DF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6B60D30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3BB625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5B3B05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AA63A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14D37E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2D8349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C747A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7D6D6A4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4CE3F1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50B9A6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7DAEDE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487977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1FC600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441C21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5590734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42E885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750BEB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5E7656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0EC4AC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471D8D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7B340C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5ED2D3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214D32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4AAB200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41D5BA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0DF3EA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0C5269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494A64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237AA4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3A0AB6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07A6F8D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16DA91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6D4B71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452CA6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58447C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6E1E42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7DAFA8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4F0AEBE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73449C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05123F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6BAAC3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120A40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0E9AB9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0DED99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5171664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40AEA0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025338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28E8D6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28165D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730883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4CCF9C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08A5E14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71DA07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3F53D5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339C7D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649EFE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66531F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1F373D2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2F77F9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282E16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0335AB0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533F60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49929E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6ED673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0CB748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3A8125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3ADA91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4D1F4A1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2D9103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05CCAD7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614B68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5662D4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3E7E34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12DE56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1240A7B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00D263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0A4AD4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5AAA29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5C9C55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560A69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561A32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61E7316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3B161D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765FF9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55FA6D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5DF4D7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7E6100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24B8B4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27258E3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6F2A85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18DD4C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6222D5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3CCE1E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1CEACC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4C46FF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0BE567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3A5C0A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671BDC1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0ADAB6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17AEED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41BB40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691D88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614733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497B85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18E980F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53EC72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528D4B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7D5F10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0289B2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7B5DC1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161BE0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2269362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19992F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1C6FE5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578353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5C08F4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058E393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6D6B74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370D0EB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538C03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604728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36DD84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77CD1B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5AE39E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02CC64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2C937BC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105ECC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2E2017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357E84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0525A1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1F9119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589CFE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516EB2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2C6DA7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79FCC2E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417149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324E9E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394E5F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3B0463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50EEA2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6349F5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2EEEFF4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5DAB57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3EFC28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6BDFD2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23E997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56C91B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6B83B1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6D4C61A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21A25E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1F3BBE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4D08DD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042110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79EDCF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5B58C2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1752094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6CD7AC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27912B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01D3CD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6C7FDA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25F0AE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2D7F2C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6438FE3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7F0C2D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54221C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67F794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4CB501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1C23C6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2168AD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7141CD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3AF447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143EEB3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58915A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6A0924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11775C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4699C8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52F930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10BC91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6471C46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2283DD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6B69C9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684BFE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29BDAB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793999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5252F9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5063AE3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226B0D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594F87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2E135F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306A85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20C6D6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5DD19A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6185D81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390CC6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7193F7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7B81E3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0ACF8C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516647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110A62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235503E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24CFE9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3BAC7F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1266AE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6DB913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68C501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70969D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6797B9E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3D12A0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1A6DB27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5F2671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00113F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2E8C2B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5E81D3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0939BD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70DF7A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56C8A32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78984E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0B484F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6AB3FF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14205B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790FF7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6B9545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5FE15DB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01E455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326D0F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152245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207A49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319CE3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464EED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653E247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4BC543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216070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2749AE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6ABE29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3543B9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0A0073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339C39B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799930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65C916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114252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4488EA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78C22A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77BEF3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6F55EA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574033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75AB4CC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3F35F1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1993B7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0C8FB5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582FBB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7DF456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3453B0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33E6089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550D52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7B518C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09F9B6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6F244F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3DEA98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2159B8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5C45209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1D36DD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6AEEB2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5DE622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5B86AA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46937C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35D7AD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2627DBF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31838F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5DAD30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504C62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64270E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55F731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38342E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4F8C2D5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1FA798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2E07AE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15509C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04B481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58A112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7D3928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033F03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272439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4CE7891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3B8EF1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28F733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1FE21B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5D926A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5E6C77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6A7B20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14BA9E0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4681C9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1C3347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4DF65B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2838F6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5EA123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4E0910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2D7B0F3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00B328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3101C9E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724A1E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7C0C15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41EC35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7594B9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310FEF5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663B85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44A296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523048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78122F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14595F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133F4F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5A7FF45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7030B9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6973D6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25388D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5AEB11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1545EA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15D1D6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5D539F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1CE294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14F3264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680BC1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699707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6E53BF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5160C6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0543A6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7BAC97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1216FA2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729936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594991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0E9D1A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5E96C5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5833A6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376A3A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286FDB6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053914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596CE6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4FE868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2229593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4D38CD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5C4C7B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7EF6A70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63D1C9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23BED6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6698A9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5F6E11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1864C3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34D556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208FAF0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6E6701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69E577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D31EA" w14:textId="77777777" w:rsidR="003C3E2E" w:rsidRDefault="003C3E2E">
      <w:pPr>
        <w:spacing w:after="0"/>
      </w:pPr>
      <w:r>
        <w:separator/>
      </w:r>
    </w:p>
  </w:endnote>
  <w:endnote w:type="continuationSeparator" w:id="0">
    <w:p w14:paraId="1BA9F8C4" w14:textId="77777777" w:rsidR="003C3E2E" w:rsidRDefault="003C3E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3F51A" w14:textId="77777777" w:rsidR="003C3E2E" w:rsidRDefault="003C3E2E">
      <w:pPr>
        <w:spacing w:after="0"/>
      </w:pPr>
      <w:r>
        <w:separator/>
      </w:r>
    </w:p>
  </w:footnote>
  <w:footnote w:type="continuationSeparator" w:id="0">
    <w:p w14:paraId="707A874E" w14:textId="77777777" w:rsidR="003C3E2E" w:rsidRDefault="003C3E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9408B"/>
    <w:rsid w:val="001B01F9"/>
    <w:rsid w:val="001C41F9"/>
    <w:rsid w:val="001D5753"/>
    <w:rsid w:val="00240D4D"/>
    <w:rsid w:val="00254F33"/>
    <w:rsid w:val="002562E7"/>
    <w:rsid w:val="00285C1D"/>
    <w:rsid w:val="003327F5"/>
    <w:rsid w:val="00340CAF"/>
    <w:rsid w:val="003C0D41"/>
    <w:rsid w:val="003C1BDD"/>
    <w:rsid w:val="003C3E2E"/>
    <w:rsid w:val="003E085C"/>
    <w:rsid w:val="003E7B3A"/>
    <w:rsid w:val="00416364"/>
    <w:rsid w:val="00431B29"/>
    <w:rsid w:val="00440416"/>
    <w:rsid w:val="00462EAD"/>
    <w:rsid w:val="0048410C"/>
    <w:rsid w:val="00496BAF"/>
    <w:rsid w:val="004A6170"/>
    <w:rsid w:val="004B45E8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CE7FBF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3407</Words>
  <Characters>19423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2020-12-09T16:57:00Z</dcterms:created>
  <dcterms:modified xsi:type="dcterms:W3CDTF">2020-12-09T16:57:00Z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