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6C7191C6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875AB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2028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3F8745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366EB5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5082E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04A7E8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2823EB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F2F36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6C1246A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5BA0A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A99DF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BB8D9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58619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5F999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45C204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7ECDCC5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1BCDF7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21FE5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011939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743358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546AD6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2F2E98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158A6A9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0B6C95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2FA242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49F8F0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1258BE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13B5DA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49F539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32CC42C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1E838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7D1C72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663A7E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2D84C0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7C7312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1A030B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45DED01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0A097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50333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50FE03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049DAD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0ADD90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154801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1268B1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41C56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6678129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26AA75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170DC8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16D1E9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7C0CC47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46D199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069560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02F39B1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7ACA49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427C25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4027CE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5D9968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6CBF03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19F9B7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CE142A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701273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485E55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6DB5CD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7DF370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284267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5E9D21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5F57581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6E520B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5837E2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1C3A3D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2E4CE3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118BB8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68BE32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09B1DB7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40BA49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17B86B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4ED983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32D837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24FFE7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3FA00F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25EB0E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5C601B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201763F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4D1EF2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38E26A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7AB455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7DF716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73D8BF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B1611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243F7EA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7834D0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0922A2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20639F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6B82C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10D3FB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469467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550BBC3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6908BB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3A2FA0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494BC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573604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0EFC58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7F6431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26DCEB7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31D661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7D5BB7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115D67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3D28F7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2C1ABC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118BBE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631FCA4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1B4765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5C1191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47964E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67742E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5BE913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059516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7A50AF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621580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4F947D8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519F37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52D0A2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6EA644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11BD48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791A42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40A5CB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13B1888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7C452A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261AED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3DA115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2DF3E2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601640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24C94B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4D0A9FA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19F42D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29B049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6EA689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698F51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3DAC175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1C14B2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05AA605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06F51B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2B055D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036939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4B4C54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13EFF3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7D65BE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50E7012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56F13A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27549F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5F002D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27CB5B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49D70B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2620C6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030B78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7381D0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5A2F5F4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492337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5C9786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47FAA7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070977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23333D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3344D4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7B3160F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0B8208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7E7EC9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35EAEA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06BC57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57E414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530354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7D918EB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04F1F0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5B5BF4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2FBC66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6A6688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521E7E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24CAAF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60501CA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26A25D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435E8C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2A64D4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22D9C6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3039A0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2F7AB0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76318C9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65A9F1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0DA5C6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0A4A6F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6990B1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0098E0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40CA96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18A743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547DC1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27B6B7D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4E4CA5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26CF84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18C1E1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0FBD64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5F0DAC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03323A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7173E1C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5A706D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710A74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335EDE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1B9273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2EAB62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1133A1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790138D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75700E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4FED9D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2C49C4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179618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62C934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6956ED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01695A5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6C8074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1EAF72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5813E7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6F5E1A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57BDE3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53E0B1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5EC8DF0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0C147F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4D61AA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7B1A15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23C074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299E52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17B2B9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3B2C33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577BEF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3CBC8FB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1BA982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05BA6D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7E285C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44E940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293B12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152030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4673E9D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0CBD76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4F5F97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3D8419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774D84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6FEEFC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0EAE17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4FC3879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62AF41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336CD3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32E5C7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05E01E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508D63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683143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0B84979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384BF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07DCB1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44D184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682AFAE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0CBF4F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7F82FE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66E8AC1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68EAB1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3280BA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380916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2ED84E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7E1523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3CB2D6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274DA1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0541E4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51913D2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124CB2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31DD39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7C2E9A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71A2A5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14B457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5200C4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2BA5F54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124B01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69BB99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70CF34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25D7C4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42C07C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0836B1E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0C96063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20EB59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37C7DD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50DC54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0BC5AD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4D8D4D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113804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580041E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6B7CC9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429F30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5B6512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1553E8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55DB61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0CE57A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62A4725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7BCE1F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69F727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43A24A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2EEDB6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7584CB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2AC8F1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49035E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19EC95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0724456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757B95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1EE53D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009D18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5DFB3D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7E8FE2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5CC83D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0CED07D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5B0A4B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02C2A9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59F6C7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774242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15F8FD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19B2EF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5F9619B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014064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5E017E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675E5A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4FD4E8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78DE00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5C73F4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7548178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0A03D0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1C428E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5EC48A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508295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11C148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71C05F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2464273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62D933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532333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1C1DE9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231AF6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023E3A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339B12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3940FC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0AB3CC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58B5326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41F0E6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70BAD4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470A57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01D511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63220F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3B5E62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5BCB720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410A82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6B24C5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4697BC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02DB76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2B4736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63C4F1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67A3B25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43A672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54EB66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0ACCB1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4DD31E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299808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4BCBAF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3366658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7672A1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2B15DB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2985CC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0CFAAA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74C95F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200BF3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4672928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19C5BA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5A98DB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432629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4B1142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235D49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2901C4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3A1267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0978CB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534D30C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792C88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4C2124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107A4D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1EDAFD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60FEBB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1D8D1E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7F1B908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7BCD56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67C5009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281B56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26C84A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3D9F51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620C2B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6DD5624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75DD23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6C89FF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467E46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4C9A9F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5D4ACA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1CB498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59AEA60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4FC678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775E60E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7864A7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374667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74C242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47DD08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53EB333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5E66F3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4FAED7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3775004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2D527E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4419CE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04E395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1A17E9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19942D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76D2F17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57A4A8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04649C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314F04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672DC5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1344AE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4D517B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69C9E64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097A51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3212C2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0F2405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6612A5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3192EC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26A1F1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7681B78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333F1A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2BD70C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2D8C8B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3F9930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27D355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12B444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729540E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240EBE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54AC71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6FFB37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20899A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3392E9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5244EA3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1EDBE6F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24CB9E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6FB793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BFEEF" w14:textId="77777777" w:rsidR="009919B6" w:rsidRDefault="009919B6">
      <w:pPr>
        <w:spacing w:after="0"/>
      </w:pPr>
      <w:r>
        <w:separator/>
      </w:r>
    </w:p>
  </w:endnote>
  <w:endnote w:type="continuationSeparator" w:id="0">
    <w:p w14:paraId="082C9CA7" w14:textId="77777777" w:rsidR="009919B6" w:rsidRDefault="009919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5F511" w14:textId="77777777" w:rsidR="009919B6" w:rsidRDefault="009919B6">
      <w:pPr>
        <w:spacing w:after="0"/>
      </w:pPr>
      <w:r>
        <w:separator/>
      </w:r>
    </w:p>
  </w:footnote>
  <w:footnote w:type="continuationSeparator" w:id="0">
    <w:p w14:paraId="2334E79A" w14:textId="77777777" w:rsidR="009919B6" w:rsidRDefault="009919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9408B"/>
    <w:rsid w:val="001B01F9"/>
    <w:rsid w:val="001C41F9"/>
    <w:rsid w:val="001D5753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8410C"/>
    <w:rsid w:val="00496BAF"/>
    <w:rsid w:val="004A6170"/>
    <w:rsid w:val="004B45E8"/>
    <w:rsid w:val="004F6AAC"/>
    <w:rsid w:val="005068DD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B1201"/>
    <w:rsid w:val="008F16F7"/>
    <w:rsid w:val="009164BA"/>
    <w:rsid w:val="009166BD"/>
    <w:rsid w:val="00977AAE"/>
    <w:rsid w:val="009919B6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875AB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CE7FBF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3399</Words>
  <Characters>19376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2020-12-09T16:57:00Z</dcterms:created>
  <dcterms:modified xsi:type="dcterms:W3CDTF">2020-12-09T16:57:00Z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