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496BAF" w:rsidRPr="00E33F50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10E1E0D6" w:rsidR="003E085C" w:rsidRPr="00E33F50" w:rsidRDefault="003E085C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825201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t>2029</w: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496BAF" w:rsidRPr="00E33F50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15BA09E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bookmarkStart w:id="2" w:name="_Hlk38821049"/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8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9"/>
                    <w:gridCol w:w="485"/>
                    <w:gridCol w:w="486"/>
                    <w:gridCol w:w="486"/>
                    <w:gridCol w:w="486"/>
                    <w:gridCol w:w="486"/>
                    <w:gridCol w:w="473"/>
                  </w:tblGrid>
                  <w:tr w:rsidR="00496BAF" w:rsidRPr="00E33F50" w14:paraId="684222CD" w14:textId="77777777" w:rsidTr="003C1BDD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9408482" w14:textId="1A45D4B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5114" w14:textId="42835B8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B7502" w14:textId="1E25498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4BA99" w14:textId="669E292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75680" w14:textId="1107FC1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E3AF3" w14:textId="3C4F8B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E85CF0" w14:textId="3744F2BD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1DF8F53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7FD290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21107A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3F012B0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3FDD066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20AD797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131C0CA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29FDA6D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FA4FA2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1C339E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4FE73D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42FFD3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7B8978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7135D2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41C842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4E27E35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23F797F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4ED054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3B8955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07DD33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56FDF1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305952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3C18AA1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C5F8EC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0529957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665541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330D09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3F1305A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479C129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3732B8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4AAFCE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51728B0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97D45F8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3AD3C9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7476D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598AF9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3D109C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273D9D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240CE73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5C43561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144E5B8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7F44FC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4A20F3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143150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3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D521D1C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120773D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390FED1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1DC1B16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250263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010C80F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4842C9A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CB16A91" w14:textId="2A33D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15A065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38F5AC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7C7BA7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7C4361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2601587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0F5B8D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539216A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58C606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48F2CCC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0E8E818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3F9930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6AA436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5F5A443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669D13C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698847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208D650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514269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5189EF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6BB4BF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02CAE6F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4F31E0A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2A65E5C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16F3BE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445E39F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08512AF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2840A9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485157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2724D0F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05BDFF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523753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6E263C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3FED649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71B47C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02431D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5BD6E6A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4D080AF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66604E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5907485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5FBA145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7F2001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548AA55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8BD38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2A3C99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771AA97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2D1076C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F13CE6" w14:textId="7C9C3B3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135D37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472C81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494028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0CCCEC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6D1070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0C3FD6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6A984CA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5EF738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7F859F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10592E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69F260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7BBC84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20599EC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4C6C11C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5D6EA2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54C3E5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68E73D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0FC002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35CDB9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4A24E4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12D54E1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367C5F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5FB511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1016AD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4A4829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14BFA5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71BC0B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08CA8EB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12CD76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312D43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61F3F4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6CD1EB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701E04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50492A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5EEE7E6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0643CF0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6BDE20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12EC0C2B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86B25E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5F778DF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29025AF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7E63202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6618A69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16031CB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7964426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50E05008" w14:textId="1A31970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8746610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1994D48" w14:textId="7280EF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369881" w14:textId="5650DF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53C12" w14:textId="7F84B7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E42A6" w14:textId="721AD6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FC3EB" w14:textId="67679A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BD5DB" w14:textId="3912B3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7F0FA" w14:textId="675FFE4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B6D7401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1ECC092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3476D4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6DDB9E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034D56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498B1D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7FE33D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258B1A1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E5D7C27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6CF67E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45E1A5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2F21C46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2A3D2D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683048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417D43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2D62F2F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FD26192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13A690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45184B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1BFA09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374241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5FBC1A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7168890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7A54984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E4EF58A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4834EA0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131EB4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5BC3B8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0E42468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62ACA7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23563B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0BABBBA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B933A3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4D52B0F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40A0C6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5401698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533209A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1D50FEB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34F3F2F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98FC3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41171E9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A678BA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7BED5F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B3D15" w14:textId="64A6FB3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8FA371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7682D8" w14:textId="4EF0EE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867C93" w14:textId="2DE94B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5E0A7" w14:textId="44F85FF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84AED" w14:textId="45BE8B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1AEC" w14:textId="5E2A98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8ABBF" w14:textId="0048D0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19A52" w14:textId="1E4DA8D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F2BFD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40DB73B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59CA56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54CB8B0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0016AF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0C1E20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5B8B125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3DED599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C3EBBE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6CD4ADF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7DB46D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46A79E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422367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2CC831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5603F3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6EEA4BC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93A4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7D6CE5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7B2183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3D5ABC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441584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3F4FAB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5A3CD8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2198F21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D57EB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730972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256AF9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14F223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2DADA9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2AEAAB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646FC6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075E79B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CBC6B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5A07210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57CEAC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312384B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3FDBBAF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25B8535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3F1049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3DD5ED8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2D354D0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39D929C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0284A2C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728DC64F" w14:textId="7A1DF4C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0101C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16137E" w14:textId="4B8E96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F6D0B3" w14:textId="3E4E8C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10352" w14:textId="38D6F90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945A5" w14:textId="711277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1A83A" w14:textId="29BBA4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F9861" w14:textId="242EC8A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59CE0" w14:textId="4477EC8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A162450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155F9A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68D7B8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3C2DA96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3A0A64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33C7C3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3D468A4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11190E3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BBD025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77911A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59E742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1BB4E3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31A133C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624207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1E83D2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6D30150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CC90B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650EE6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655389A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74C2058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7AE2EC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353F64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749B782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404A4D0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7AB0675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16EACB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6D7077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3E12CA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628F78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033533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3BA847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58E8D0E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E8BAD1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1AC4C8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1E80530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57463E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5F48B94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7BC1BD0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465CF74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14840AD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46277B3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6A62CC6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314A6F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5E67A74" w14:textId="6E175E07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695417E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19BABFE" w14:textId="07F69A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21972" w14:textId="324F90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1317" w14:textId="78CB65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429C1" w14:textId="24DFF1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22A721" w14:textId="3B9E4E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28AE9" w14:textId="734DCA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7D21B" w14:textId="007CDC9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A7F154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70A120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5EBB9B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107BC11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037A244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237BF4E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5F4F90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0995FB4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BD473A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5197AF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6FC9E5F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14C8A4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734BB7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78BD8F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6D650A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5BC5C74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43E54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20102F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67C58E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7610767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661D2A0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76CCE8B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4ACD37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50021B4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0083E5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33CE67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6C5D24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6FA37B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1BB1A1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544123B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3DC5C4B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256CE80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3D57F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1A9C6B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694056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1260C7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27BAE27B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5A75D7E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1044734F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316A10A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45895AA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468A6DE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56DD0CC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B06261" w14:textId="348E4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F4E23C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78F47D9" w14:textId="663416F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C42E64" w14:textId="4045AE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49503" w14:textId="248A021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5009" w14:textId="50BAFA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28BC" w14:textId="0FBE1B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3885E" w14:textId="5B29B7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35057" w14:textId="47EA0F7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2A0AB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717929B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3670BF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5A3320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400168F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505C2BB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113743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33CEFE5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25CD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54DCA9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18DD162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566A3D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2DA52C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5CE215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3F39F7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79FBF3D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337F0F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4E1BFA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2A1B995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0FCCCD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3C8DD39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152136D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62B93DE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7204B71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BA8EE0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3C7FFB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3509FA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5D9A3E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6F4B4A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2ED97C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4D7047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1F19B10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673A2D9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0A9299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5C6A94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4E0F373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E92A4E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1E09F6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7969B23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345A521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7BA416B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01F00D4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400F557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15E6D45" w14:textId="044BACA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91EEF2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CC9AD8" w14:textId="485BF4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5D060A" w14:textId="7FBDD12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DA8F8" w14:textId="6F0E5DB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7E4D3" w14:textId="68B989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2500" w14:textId="37DF9E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27399" w14:textId="0CF0AD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09A57F" w14:textId="66B5476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EE1544C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3B0A1C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116B76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6ECC63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513AD9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25C545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00E360E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160B202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E1942D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1D1A12E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0D6426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3F769C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64B3DC4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4CFBD85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348839D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22CA16E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3588C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5D52AA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36D5DF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5B9D086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05E095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49602D0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2B2E9C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5D0DB0E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7DB3A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4C875F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58FEFC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667361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77C004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78418E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63AB02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67FD13B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F9738C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3B3BA81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7B8239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5C19DF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1DAA9906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23F3189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53EAFD4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2043883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4FD804B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788576D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0AA2E67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C199D0C" w14:textId="357D0B6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48A273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BD2F7B" w14:textId="3FCF12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D35348" w14:textId="731891C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EC394" w14:textId="64C5358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1D71D" w14:textId="2BCD2C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63EE9" w14:textId="71DFF5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6682" w14:textId="1C958FF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1586C" w14:textId="408439E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556AA3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39BD0E4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2715D1B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3F3357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32FFCA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66E988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5F438C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6698AF0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841C5F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07978AF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174E71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78658C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78C8E4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7835D4C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191E8E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4F80E03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3FB7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3F6EA2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68D591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525BEA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4ABD41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6B4DEE7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07E2B3E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03233BA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EFB191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322F87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1569E4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662BA6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62ECF4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63974A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48A3C3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3DFA37E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CC5E29B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2F8F86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0B1264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76929F39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504BFB3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1D909A5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4739711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21E85091" w:rsidR="00240D4D" w:rsidRPr="00705729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66737A6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03F53A4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4490A0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85DC499" w14:textId="6FF0E795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138B15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F0A74D" w14:textId="7AE004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4EEB4B" w14:textId="07FB5F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59089" w14:textId="28F520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6AE03" w14:textId="6462CEF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E858D" w14:textId="5B0BEA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519B" w14:textId="5361E0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589EB" w14:textId="34BB535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503BC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5E0DA4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2EC04BB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789FAD3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185DEF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075ADB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64EE11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356702D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2E913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346831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78DDA9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0A0363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4FB9F0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67B57B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3E889C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0FB7AFD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39DE3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16E4C5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1579C7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0A427E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37267B8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04B35D2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2CEABE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1FFF80C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25F2089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71C162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1C90CDD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502DBA8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46E391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2CA142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6D3BBB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5BF2AA3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2FD00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0D77E4F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2424E9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05241E5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0CA8349C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433C7F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0C1586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46C3F2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68239CE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F71D33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4324AF3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9C3C5" w14:textId="5EB6417A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B2F30B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BF7088F" w14:textId="35FA188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01F28" w14:textId="2C6923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806C3" w14:textId="4BDD01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860C0" w14:textId="1BE39A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246D88" w14:textId="4706C5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AD4B2" w14:textId="791D84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E7F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0E85C9" w14:textId="766E5BE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AB1B96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783911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422AC1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7B4AFE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434EB2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3DA801F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2D89FB2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7E1632E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5C96A1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2225162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6679FE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40F504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3B0D93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144BE9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446AF7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173E14B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A63608C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0A3D79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0895F7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60DD58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4BCC9F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67995A6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673BE3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4CACC94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5920EEE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4091594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0E8305D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2838CB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27E99B1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19408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2FBA3E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8410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3C475CB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7A58ACD1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B45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B875A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4DEC3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01F59F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099808F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825201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1D5753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E33F50" w:rsidRDefault="00E50BDE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E33F50" w:rsidRDefault="00F93E3B" w:rsidP="00496BAF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33F50" w:rsidSect="00496BAF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D5591" w14:textId="77777777" w:rsidR="00581128" w:rsidRDefault="00581128">
      <w:pPr>
        <w:spacing w:after="0"/>
      </w:pPr>
      <w:r>
        <w:separator/>
      </w:r>
    </w:p>
  </w:endnote>
  <w:endnote w:type="continuationSeparator" w:id="0">
    <w:p w14:paraId="2EFD73A9" w14:textId="77777777" w:rsidR="00581128" w:rsidRDefault="005811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4F4F6" w14:textId="77777777" w:rsidR="00581128" w:rsidRDefault="00581128">
      <w:pPr>
        <w:spacing w:after="0"/>
      </w:pPr>
      <w:r>
        <w:separator/>
      </w:r>
    </w:p>
  </w:footnote>
  <w:footnote w:type="continuationSeparator" w:id="0">
    <w:p w14:paraId="08ABFD92" w14:textId="77777777" w:rsidR="00581128" w:rsidRDefault="005811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9408B"/>
    <w:rsid w:val="001B01F9"/>
    <w:rsid w:val="001C41F9"/>
    <w:rsid w:val="001D5753"/>
    <w:rsid w:val="00240D4D"/>
    <w:rsid w:val="00254F33"/>
    <w:rsid w:val="002562E7"/>
    <w:rsid w:val="00285C1D"/>
    <w:rsid w:val="003327F5"/>
    <w:rsid w:val="00340CAF"/>
    <w:rsid w:val="003C0D41"/>
    <w:rsid w:val="003C1BDD"/>
    <w:rsid w:val="003E085C"/>
    <w:rsid w:val="003E7B3A"/>
    <w:rsid w:val="00416364"/>
    <w:rsid w:val="00431B29"/>
    <w:rsid w:val="00440416"/>
    <w:rsid w:val="00462EAD"/>
    <w:rsid w:val="0048410C"/>
    <w:rsid w:val="00496BAF"/>
    <w:rsid w:val="004A6170"/>
    <w:rsid w:val="004B45E8"/>
    <w:rsid w:val="004F6AAC"/>
    <w:rsid w:val="005068DD"/>
    <w:rsid w:val="00512F2D"/>
    <w:rsid w:val="00570FBB"/>
    <w:rsid w:val="00581128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05729"/>
    <w:rsid w:val="00744685"/>
    <w:rsid w:val="007C0139"/>
    <w:rsid w:val="007D45A1"/>
    <w:rsid w:val="007F564D"/>
    <w:rsid w:val="00825201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875AB"/>
    <w:rsid w:val="00B9476B"/>
    <w:rsid w:val="00BC3952"/>
    <w:rsid w:val="00BE5AB8"/>
    <w:rsid w:val="00C44DFB"/>
    <w:rsid w:val="00C62F76"/>
    <w:rsid w:val="00C6519B"/>
    <w:rsid w:val="00C70F21"/>
    <w:rsid w:val="00C7354B"/>
    <w:rsid w:val="00C91F9B"/>
    <w:rsid w:val="00CE7FBF"/>
    <w:rsid w:val="00DE32AC"/>
    <w:rsid w:val="00E1407A"/>
    <w:rsid w:val="00E318B9"/>
    <w:rsid w:val="00E33F50"/>
    <w:rsid w:val="00E50BDE"/>
    <w:rsid w:val="00E774CD"/>
    <w:rsid w:val="00E77E1D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3409</Words>
  <Characters>19432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2020-12-09T16:58:00Z</dcterms:created>
  <dcterms:modified xsi:type="dcterms:W3CDTF">2020-12-09T16:58:00Z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