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23B08737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A6EDB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2030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292FE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260BB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EA765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20496B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3E3CD1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8C0E1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150EF7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0F08B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46A95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6833E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B88D0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D3F11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0F5CB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5EF93F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72B08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F0C5F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A9F2F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D5F52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097ED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77E23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75C52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ACFDC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1835B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79866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175A65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363F8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4DC69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5B0050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6496E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FFD0A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16763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32CCC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057DC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E3811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44AF32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75BA9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A5A47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3DBC3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66D40D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369ED5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0FE7B9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B4013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73CFF7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5839E3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7508F5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4BF11D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57703D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55F40C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9AAB7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068C59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4F2B8B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5FEDC4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3EC0A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6A0772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309B1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236E52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150F87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28ED74A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7FB02D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7F112F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102942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D3BBA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21563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7A6D3D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4E5D89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B5E2B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0F408E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6BBAA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0C4FB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252BE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0B95EF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8BCAB1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7F6F41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260049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592F7A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56FC33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8928F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1A912A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21547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3B99B0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7FA14C4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D9D79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51CCD0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483420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0BC5F9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2A9F44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3FABC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DC4D51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7AD6CE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16E8BF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15958A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509089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74FD96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18FDF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33C7FB7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18679D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F1458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5A574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444757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2C879C6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4BEDFA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6F2C91F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0702CA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73E391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1C50EE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2BC925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3D0A4F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447549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0A61AC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8FB42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55FC01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21F20A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0B33A5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0ADE76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3F1B09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4CC409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425CAE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5A57D60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046EB8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0E31DB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065920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705C25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79285E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7CC948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1411EEF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6D51C4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27C9E7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318692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4A36F2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3CA005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17877D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592634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022869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3F25D9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364B26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5DB7C1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291B39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1A82E3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0D3239E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255BED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47B78D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1649C5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26EAD8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286CCD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6C9907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5462F65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4F3C45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2DBEF2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31541D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002828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786AC7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108FC8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300295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32BBB3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397EF14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1BB3F0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0129709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3DD827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034FF6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16D64E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0A1D8B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6EB10C6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652156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4F7D53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4F6C64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165312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732F24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72A619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19219C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0B8F99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4408B4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18267B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0087BA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5AB364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7C067D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1CE484B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5848B4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17431F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4C2928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3FF2D3E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08B190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047B96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15E079B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137158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12E3EA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3082D1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222BDB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5D597B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301349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60A174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034E71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0CCF07C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78B932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2A4532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72E5C4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13991F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02B838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20D695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753C409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30400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31BD11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640267A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6E0AEC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6DB3BB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6F919D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00D6E1B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3B240D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41AFD5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5F7771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5ECBDF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5C8D9A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0100D4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5D9F088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76F991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01BC1F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797032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6195A8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48C7FF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76B84D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023AB69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229F14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28F5EE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6EF82A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1A66E5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52508A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183A7F7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03945A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235EC2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6CF27DB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26E25E1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15D3C1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14A18F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0EFBC5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7938D6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16273C4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6D8C42A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778369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66A968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06B6CA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4C5683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5E3604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57ECE4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0C5F384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244BD7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7B68F9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3B23AA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1B91B9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4B71EB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277B4F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60459F4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0FC101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6CADE7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59365F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51C0DD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520A26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03C8D2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2F30A19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6EFA12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790D7E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0E8BF9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1B16B6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2871AC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2D38C7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1E03F8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33308EF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7743BEE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22B0AB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097B6D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530F0F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6D631F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1546DA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309C34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0630268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79A30F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7F4741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5B4DD9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047AE9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7DBDA1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7F60A5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0363B94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1F9DCD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3CFD80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680C34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39B019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09CF4C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3B5A4B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5065FF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022752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155B32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373453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103FF9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216CA5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45B898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0906CCF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0C1160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7BF580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691752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2E0A20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12F2E5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5C8B1B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3E21F9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16407B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0FE44DB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52F76C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77E60E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09F780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213371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6B58BD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219B32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2C8E6DF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438660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32C254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6E3F72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1BC234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59555A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45A154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2DE0DF5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167D44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14261B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0453FD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11BEDE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7924BE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23EAA6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47BCBBF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52E4C9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0DA882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27E859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16A6DE4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4A5EB7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4820DC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5C2CA65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071A2A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4D3A8E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4C3A47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76E217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5DFE60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3CF378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6E9308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40DEEA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7FA12DB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58C1DA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38A6A5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716F21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3B9D52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6F3740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4B0B5F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4370A63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340B05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420879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3E38EF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05625B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1C1C87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62F3425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4F91AB5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169684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6DEF8A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1A00FF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020370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2CEE13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254BB9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7CF29E7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07B6BF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0D3E94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4264A38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663D9D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0D620D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264FDA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063C1D1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488FCC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2C6B31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5EF0B2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552A20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60644C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3EEA63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46D857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5A02CE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6B3DF7D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149A85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49B312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237DAC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30BC44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02B5A9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3D6436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082D626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58FA8D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22C5A8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7B63CA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0AA6F9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11D31A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25A9A9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0E82BEF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69B122B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0F416A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4D76A4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4B2382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7DFC75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1F64C1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0F8A04E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413265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29C58A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6F4D35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73E9AA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4212A7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1F9DAB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66406DB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2AF516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4273D0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5F989B6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096BFD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354B00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06094C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68CC33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2E7A75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4A9A432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04A65B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4D0626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775163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113C3A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469BD9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5FD253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1A671EC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7412F5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1F533B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0DCCBE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4B60D03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49FE31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3D479C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5CE25B9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31CBF5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10BAB5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1BA156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6FFBD7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1BBC5D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58B9C3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5C3E02B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6761EE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646AEC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6A9D0D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1BCB36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055977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48F3E2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34E6BB3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0F3943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641C0D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A6ED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874F3" w14:textId="77777777" w:rsidR="00DE28A4" w:rsidRDefault="00DE28A4">
      <w:pPr>
        <w:spacing w:after="0"/>
      </w:pPr>
      <w:r>
        <w:separator/>
      </w:r>
    </w:p>
  </w:endnote>
  <w:endnote w:type="continuationSeparator" w:id="0">
    <w:p w14:paraId="6820A38B" w14:textId="77777777" w:rsidR="00DE28A4" w:rsidRDefault="00DE28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2ED1A" w14:textId="77777777" w:rsidR="00DE28A4" w:rsidRDefault="00DE28A4">
      <w:pPr>
        <w:spacing w:after="0"/>
      </w:pPr>
      <w:r>
        <w:separator/>
      </w:r>
    </w:p>
  </w:footnote>
  <w:footnote w:type="continuationSeparator" w:id="0">
    <w:p w14:paraId="474F6AEE" w14:textId="77777777" w:rsidR="00DE28A4" w:rsidRDefault="00DE28A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408B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8410C"/>
    <w:rsid w:val="00496BAF"/>
    <w:rsid w:val="004A6170"/>
    <w:rsid w:val="004A6EDB"/>
    <w:rsid w:val="004B45E8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25201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875AB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28A4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2020-12-09T16:58:00Z</dcterms:created>
  <dcterms:modified xsi:type="dcterms:W3CDTF">2020-12-09T16:58:00Z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