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F54C75" w:rsidRPr="009E330F" w14:paraId="67049D07" w14:textId="77777777" w:rsidTr="009E330F">
        <w:tc>
          <w:tcPr>
            <w:tcW w:w="1666" w:type="pct"/>
            <w:vAlign w:val="bottom"/>
          </w:tcPr>
          <w:p w14:paraId="2E0BA38D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Январь</w:t>
            </w:r>
          </w:p>
        </w:tc>
        <w:tc>
          <w:tcPr>
            <w:tcW w:w="1667" w:type="pct"/>
            <w:vAlign w:val="bottom"/>
          </w:tcPr>
          <w:p w14:paraId="221F35BB" w14:textId="4E2366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25D0E91" w14:textId="1EAC8397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10E1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9E330F" w:rsidRDefault="00BF49DC" w:rsidP="00BF49DC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9E330F" w14:paraId="726CE1BC" w14:textId="77777777" w:rsidTr="00691EE4">
        <w:trPr>
          <w:trHeight w:val="284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79B725E0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44E4CE34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39CA48F1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30140ACB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66400249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03C40019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C00000"/>
            <w:tcMar>
              <w:right w:w="0" w:type="dxa"/>
            </w:tcMar>
            <w:vAlign w:val="center"/>
          </w:tcPr>
          <w:p w14:paraId="7AADA3AB" w14:textId="073408EC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BF49DC" w:rsidRPr="009E330F" w14:paraId="6EAC1785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1C26C95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1E2E4C8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3AE4137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629961E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1D07F65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7F07ECB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5D884B9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3C2DA741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5573B6E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46C577E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0448C02C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1E3BE0E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1C7FD09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29E88B2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5C61A21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6A8DAA74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3BE210D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1C6F493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7E3B956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6D83262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46C4E48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4897028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5FB88F4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1D2030A0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67ED6DA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5F8A4CA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56B7C98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751CE31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6C96216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7438A8D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0ACA5E4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0A8EB60A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67458F3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38BBA7C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3430996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617B59C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5AAF605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23CA86F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65AD5F9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5CCC9C47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42451A6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3960761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006BD6C0" w14:textId="77777777" w:rsidTr="009E330F">
        <w:tc>
          <w:tcPr>
            <w:tcW w:w="1666" w:type="pct"/>
            <w:vAlign w:val="bottom"/>
          </w:tcPr>
          <w:bookmarkEnd w:id="1"/>
          <w:p w14:paraId="15DEFA95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Февраль</w:t>
            </w:r>
          </w:p>
        </w:tc>
        <w:tc>
          <w:tcPr>
            <w:tcW w:w="1667" w:type="pct"/>
            <w:vAlign w:val="bottom"/>
          </w:tcPr>
          <w:p w14:paraId="19962AF0" w14:textId="4B50676B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0F9F655" w14:textId="5701249D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10E1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9E330F" w:rsidRDefault="006B6899" w:rsidP="006B6899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6B6899" w:rsidRPr="009E330F" w14:paraId="2A9965BE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393E9A48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0256060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44D3D492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3601892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6E3765A4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5522C4DE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631EAB2A" w14:textId="15709343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6B6899" w:rsidRPr="009E330F" w14:paraId="78897B1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4B13B8B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BB09CC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65FC150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29087C5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5E1B257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176B07C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6B1192F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8619F7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5D3E7FC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711BEA6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0D1E08D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0FEDB0B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25254B0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53F10C1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084FE30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F35900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343BC6D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0847033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198E9AB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1BB431B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4BCE769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0FC23E9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4FC6BBB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508437E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560ABBD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5817494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6107665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0D2313C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0FF0558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2F4D8A2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1246088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B2D4DB4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536A7B1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028A179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631D523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25479C7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716CA91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39B8685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7D6FDFC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76F1256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455E291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77E6E6D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84B55A0" w14:textId="77777777" w:rsidTr="009E330F">
        <w:tc>
          <w:tcPr>
            <w:tcW w:w="1666" w:type="pct"/>
            <w:vAlign w:val="bottom"/>
          </w:tcPr>
          <w:p w14:paraId="4974D3C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Март</w:t>
            </w:r>
          </w:p>
        </w:tc>
        <w:tc>
          <w:tcPr>
            <w:tcW w:w="1667" w:type="pct"/>
            <w:vAlign w:val="bottom"/>
          </w:tcPr>
          <w:p w14:paraId="37FAAA50" w14:textId="669C53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6647E3B" w14:textId="2900851D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10E1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560D596D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72BD483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15B383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4FD4A05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6FFF13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1089737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3091F918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17BD5908" w14:textId="0FCC86E0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30DC1F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269C00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02EB6F8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2D7515A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26BBB3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714137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215CE6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0915504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722F9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5C1B4CB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13DEFD4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4958C24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680706E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568F2B0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33CBC1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4506F82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29EB0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7D68A53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45D572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0CD5269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6108EB0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220693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548BCB2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33A59B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306192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6E3E8D4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6E5E0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2454AD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6350B26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2B14AE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41AAA0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39932EE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FD4BD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30D1394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2036584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26B4FD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2D71ED0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662A5EC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0BD7221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4B8AADE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59709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025AB4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1902BC0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FAF298C" w14:textId="77777777" w:rsidTr="009E330F">
        <w:tc>
          <w:tcPr>
            <w:tcW w:w="1666" w:type="pct"/>
            <w:vAlign w:val="bottom"/>
          </w:tcPr>
          <w:p w14:paraId="2831D6C7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Апрель</w:t>
            </w:r>
          </w:p>
        </w:tc>
        <w:tc>
          <w:tcPr>
            <w:tcW w:w="1667" w:type="pct"/>
            <w:vAlign w:val="bottom"/>
          </w:tcPr>
          <w:p w14:paraId="0B71B109" w14:textId="102B07E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3A157B9" w14:textId="7CEAFAE9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10E1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4B2EB927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38DF6F2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185C3CE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643626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05C0243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46973AB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E3C268E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7AEC02A7" w14:textId="14AB918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A54C37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675F9B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4182BD3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39C990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409D733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2F09314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1ED13D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745CC72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EB2B2FA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1328556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06E9812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6C694C2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75B3FB3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0BF3E01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455713A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6797001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002DD0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4B2DA2E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06812E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0005A7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1AA71FE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654C44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1DE6AE9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4EAE3F8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68BAFA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7090FFB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465620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1C6BD03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06AA684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0997083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6F10D35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57372B7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73EBF0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012CFD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332BA25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3B7F0D6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12BF7B9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5C2397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2A7E10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66691A9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BE865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7CF4EA9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7069B7E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E679A77" w14:textId="77777777" w:rsidTr="009E330F">
        <w:tc>
          <w:tcPr>
            <w:tcW w:w="1666" w:type="pct"/>
            <w:vAlign w:val="bottom"/>
          </w:tcPr>
          <w:p w14:paraId="07F84FAE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Май</w:t>
            </w:r>
          </w:p>
        </w:tc>
        <w:tc>
          <w:tcPr>
            <w:tcW w:w="1667" w:type="pct"/>
            <w:vAlign w:val="bottom"/>
          </w:tcPr>
          <w:p w14:paraId="1ADD435E" w14:textId="4441176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6E2AAA" w14:textId="60C79F47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10E1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1188AC3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2A6F9DC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0A6BDE3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60422F5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366687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327BE5E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68C699D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603701F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7BE1828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8F979D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2722BD4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547612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43C07D5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43C0193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6A4FEDB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4775B2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4CACAFA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39AB5B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313E28D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106E3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1E79384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20E34EF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5F51F61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5581518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52F490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1BFE3DD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78425F1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34D0356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07097F4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51B1414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1DC1548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3105E5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35F6B5A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45C86A3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43287CB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0B01D08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691EC94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34769E4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3CBCAA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41C19A0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261310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2564A7E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69B8AD6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0B4F38F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7DF545E" w14:textId="77777777" w:rsidTr="009E330F">
        <w:tc>
          <w:tcPr>
            <w:tcW w:w="1666" w:type="pct"/>
            <w:vAlign w:val="bottom"/>
          </w:tcPr>
          <w:p w14:paraId="41656E0C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Июнь</w:t>
            </w:r>
          </w:p>
        </w:tc>
        <w:tc>
          <w:tcPr>
            <w:tcW w:w="1667" w:type="pct"/>
            <w:vAlign w:val="bottom"/>
          </w:tcPr>
          <w:p w14:paraId="623DCF36" w14:textId="21A4A455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784345F2" w14:textId="21B039BC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10E1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42F142B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4F114A9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9615AA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F56D99A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6773284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DA1F1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46837D9F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332FC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2FC20A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747CB2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1B9DDBC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761307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7A32F6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6CA693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04562E9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6C0763A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4832F2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1A08E84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15D6328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0D2CE2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375955E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6151D2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4C6ADA2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43FD85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5E58A5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0B8BB0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2552D75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626BB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19624F0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DBB814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50EE4C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25CCEFA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737790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43A7FFC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531D30C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77B9E4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1C161C8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7023871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6A5D1C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1DC6CA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1E77F62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7E1ECE0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07D46DA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6E3D474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7F999B1" w14:textId="77777777" w:rsidTr="009E330F">
        <w:tc>
          <w:tcPr>
            <w:tcW w:w="1666" w:type="pct"/>
            <w:vAlign w:val="bottom"/>
          </w:tcPr>
          <w:p w14:paraId="32484FA9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Июль</w:t>
            </w:r>
          </w:p>
        </w:tc>
        <w:tc>
          <w:tcPr>
            <w:tcW w:w="1667" w:type="pct"/>
            <w:vAlign w:val="bottom"/>
          </w:tcPr>
          <w:p w14:paraId="6CD4D464" w14:textId="346855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BE4EA34" w14:textId="77A19CB6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10E1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1C54A78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0925968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33EAE22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567101C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384959D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01137E3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56B257F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5A8280C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03211CA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3D24B81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3A9CDD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5DD2A1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3D13569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743AE83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70E6667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6F2EE9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2C9F26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4B015D1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47225C4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7337AF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4096CFB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71ECA9D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131B847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72E18C3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6497FCA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33623ED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2F51A6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63D03B6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58F2965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86F06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4096093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2FDAA5F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211FA35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6DAF09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4552E76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47287F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5F640AB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7597FFE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4F51731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504F370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2953EB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133E57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5F0523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34D4038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897A9E6" w14:textId="77777777" w:rsidTr="009E330F">
        <w:tc>
          <w:tcPr>
            <w:tcW w:w="1666" w:type="pct"/>
            <w:vAlign w:val="bottom"/>
          </w:tcPr>
          <w:p w14:paraId="1615AE7A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Август</w:t>
            </w:r>
          </w:p>
        </w:tc>
        <w:tc>
          <w:tcPr>
            <w:tcW w:w="1667" w:type="pct"/>
            <w:vAlign w:val="bottom"/>
          </w:tcPr>
          <w:p w14:paraId="30CEB76C" w14:textId="372C0BD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055F6AFA" w14:textId="27A0E637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10E1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2C8B496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4627A4C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06A40F2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13E2F62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1830496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6565F40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58C252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1C10F8B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0380CB4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551305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088A79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06FCA4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398D6CD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57BB51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7B29C6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7F8F863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07F50D3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4421F61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6B58730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6922A4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4211F98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5ECE51E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692200A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51A5FD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7DE5061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2392D1F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2F8277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0365D4F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37B2F68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2A6D43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FAC36D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67EE1F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6C21091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009A55C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057AA2E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1EE17D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5B144D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6F241C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5525F25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3F6E3D5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48D65E2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3B33C9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164D96A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757FE5E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0296CB7" w14:textId="77777777" w:rsidTr="009E330F">
        <w:tc>
          <w:tcPr>
            <w:tcW w:w="1666" w:type="pct"/>
            <w:vAlign w:val="bottom"/>
          </w:tcPr>
          <w:p w14:paraId="5880A44D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Сентябрь</w:t>
            </w:r>
          </w:p>
        </w:tc>
        <w:tc>
          <w:tcPr>
            <w:tcW w:w="1667" w:type="pct"/>
            <w:vAlign w:val="bottom"/>
          </w:tcPr>
          <w:p w14:paraId="254D9321" w14:textId="1DEE658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C122BDC" w14:textId="5B01C925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10E1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3953293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06D4947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1B21D5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50E0A0E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570719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60694E4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7E04AB6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2A02AD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575E13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6CCA655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48D9960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64E0C0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6D043AC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704ADF1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2D9D03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3EF8BFD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4A549E4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2CEBC3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6A3E74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1BFF56F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1030C63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0EC5F2B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4C08EC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75B737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1F1BE5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67550D4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1BDE7D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4807DC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2B1B297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216B44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5228CF7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724F45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319BB58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2E274E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1A5560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6ABE4E6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37CB463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4C55F7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4697E5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7347B3C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6138D57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77EDA1A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18373F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1875A8F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7EB2D43" w14:textId="77777777" w:rsidTr="009E330F">
        <w:tc>
          <w:tcPr>
            <w:tcW w:w="1666" w:type="pct"/>
            <w:vAlign w:val="bottom"/>
          </w:tcPr>
          <w:p w14:paraId="7D63A003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Октябрь</w:t>
            </w:r>
          </w:p>
        </w:tc>
        <w:tc>
          <w:tcPr>
            <w:tcW w:w="1667" w:type="pct"/>
            <w:vAlign w:val="bottom"/>
          </w:tcPr>
          <w:p w14:paraId="08C628AC" w14:textId="7E5B1CDA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1313CB" w14:textId="5206F067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10E1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30EE7B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4DCC8E8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669D4B5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59E3B7C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1285D2D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554E592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017F857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7F71B2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24C93DC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4C2CF24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691AFE2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36E46B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4FAD2A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503040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685F79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0129B7C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10C1D4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7F245DF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743DEA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0B6F1A2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45120CD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3FDB36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5DA053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6AF4A8E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6BD841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0D019D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355A76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2B048FC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4114810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12FD1F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276D24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0A43AE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4AB990A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378B5E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75476FA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75C4B2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347BDB3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3D57416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2B103A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6A2496E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3F723FA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247BFFF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4D6F41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7ACC729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91B8CF8" w14:textId="77777777" w:rsidTr="009E330F">
        <w:tc>
          <w:tcPr>
            <w:tcW w:w="1666" w:type="pct"/>
            <w:vAlign w:val="bottom"/>
          </w:tcPr>
          <w:p w14:paraId="419E06BB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Ноябрь</w:t>
            </w:r>
          </w:p>
        </w:tc>
        <w:tc>
          <w:tcPr>
            <w:tcW w:w="1667" w:type="pct"/>
            <w:vAlign w:val="bottom"/>
          </w:tcPr>
          <w:p w14:paraId="1D943BD5" w14:textId="264D4B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5AC816B2" w14:textId="6F650E18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10E1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616860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24BECF2" w14:textId="17A691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15CDEE10" w14:textId="589E194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328FBE" w14:textId="4CD0200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6C11AC7" w14:textId="312A9B5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92D2B52" w14:textId="024A6C5D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3724416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5F471C53" w14:textId="47D7F22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AB241C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34BC42C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6C1EEE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286BC6E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510C8B3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64CA3B6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33533A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1F94A3A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190101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60B7431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7A67B4F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377861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5678270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1F42BF8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2BAB3A7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551F261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149638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2791EAD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2F82A8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3FAB09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51D4219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23CA0B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5C9797F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3581011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4BB8B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75473E3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65FD20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2C927F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5C78D5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0D3CF02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525C3F7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38BACB0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240C3B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4066090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552F23C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43D015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3014E20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3184996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3A425FD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4C3E57B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AEF418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0EF545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3A3182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1547B57" w14:textId="77777777" w:rsidTr="009E330F">
        <w:tc>
          <w:tcPr>
            <w:tcW w:w="1666" w:type="pct"/>
            <w:vAlign w:val="bottom"/>
          </w:tcPr>
          <w:p w14:paraId="2ACDE8E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Декабрь</w:t>
            </w:r>
          </w:p>
        </w:tc>
        <w:tc>
          <w:tcPr>
            <w:tcW w:w="1667" w:type="pct"/>
            <w:vAlign w:val="bottom"/>
          </w:tcPr>
          <w:p w14:paraId="6AE3BB0C" w14:textId="2E0C3B5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D8BA562" w14:textId="7C897FC1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10E1E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07C58706" w:rsidR="00ED5F48" w:rsidRPr="00164A92" w:rsidRDefault="00164A92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</w:pPr>
      <w:r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  <w:t xml:space="preserve"> </w:t>
      </w: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1C608AFC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0A07D36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0CADFC8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5DB4B63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0A3EE51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0F95369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01BAE70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3317BA1" w14:textId="1764107C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7C17943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7F78CBE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2305501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3FACBD7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4B26CE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4497EB9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6B2824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44A0CC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F4FCF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663ADF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6223127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079D139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75157DB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7C72A62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626A6AE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738AF1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DB9DA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6CAD285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603211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5F5036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6D6D270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493580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50B076B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3A76D0A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953C65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03D745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62CDE9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3AB7D5C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17C3E38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6737F53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1743C7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7343C55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CCE256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5695E9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6C694C9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48879AA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3C1C97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6D6EDC0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165C90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4B1FE3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43F7B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66A1635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05CEF6D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9E330F" w:rsidRDefault="00ED5F48" w:rsidP="00C800AA">
      <w:pPr>
        <w:pStyle w:val="a5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sectPr w:rsidR="00ED5F48" w:rsidRPr="009E330F" w:rsidSect="00EE47BB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5364B" w14:textId="77777777" w:rsidR="00561268" w:rsidRDefault="00561268">
      <w:pPr>
        <w:spacing w:after="0"/>
      </w:pPr>
      <w:r>
        <w:separator/>
      </w:r>
    </w:p>
  </w:endnote>
  <w:endnote w:type="continuationSeparator" w:id="0">
    <w:p w14:paraId="0338BE98" w14:textId="77777777" w:rsidR="00561268" w:rsidRDefault="005612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32CCB" w14:textId="77777777" w:rsidR="00561268" w:rsidRDefault="00561268">
      <w:pPr>
        <w:spacing w:after="0"/>
      </w:pPr>
      <w:r>
        <w:separator/>
      </w:r>
    </w:p>
  </w:footnote>
  <w:footnote w:type="continuationSeparator" w:id="0">
    <w:p w14:paraId="430468B4" w14:textId="77777777" w:rsidR="00561268" w:rsidRDefault="005612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10E1E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61268"/>
    <w:rsid w:val="00570FBB"/>
    <w:rsid w:val="00583B82"/>
    <w:rsid w:val="005923AC"/>
    <w:rsid w:val="005D5149"/>
    <w:rsid w:val="005E656F"/>
    <w:rsid w:val="00642A90"/>
    <w:rsid w:val="00667021"/>
    <w:rsid w:val="00691EE4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4</Pages>
  <Words>3526</Words>
  <Characters>20101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2020-12-09T07:58:00Z</dcterms:created>
  <dcterms:modified xsi:type="dcterms:W3CDTF">2020-12-09T07:58:00Z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