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677FD155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62B547D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10FDAAB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6215E0D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465A12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5BFFBED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3180E9E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7E428E6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511650C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538A235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67F19A8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99E1E4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27CF6ED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0653ECB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569FEA9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1491E04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F31DFB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2750C0F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3E0A189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157AC4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2045BA4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6555073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2FDA467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39A10A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4A53D7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27FB12F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1C5D604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31F6362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6817926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56F6D8E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DC7BFB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33287DF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73DDE2D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44DF107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30370B4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6F9B64A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0BE59E7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5173560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27D1D094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3FC5481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E722DE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E3D385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BB2D02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E24EDA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584AB1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43E86C0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27E167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300236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46E444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10023F1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B2BA5F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72489F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38BE5B2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2448A7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219E5C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C55444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677353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CA6C6D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51FCE19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4EEA251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2245BBE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0823A5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A013AA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CB4CC7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AF60C4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313354C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6502E13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586D784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F55FF6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4A1276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187A0FE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0A36D0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7B5C35F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09FD0BF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3C221C4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39A2DC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773EBB41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27F489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CB8B7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61000C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93F35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0880F4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637C53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5D26EF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33184B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D0C90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A6702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296B7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664B2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02918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7D11FF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A5172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A9151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67BCA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1608B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D6C79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DBFF6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23C87D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302DDD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4D336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FD535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609901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3B294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8C239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184422D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1DE2E3A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66D117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5A411E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53FCE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5607AD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FD15C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084F5D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81D36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70228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13BDD03D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563D6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023D2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2D2BD2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009E6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7EEF26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140CE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47EC4E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42E60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8D016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79827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BC7A7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62427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40121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3AA530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7E94D0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E8282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DEF91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4428F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BF319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41EE9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537258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45AABB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889EB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7DFEF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1F196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A2D25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7C9EF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17DE65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A76D7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59182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148DC1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22C5D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017FB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B7983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5F88EA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A7186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09DD9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59D418F1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37C9A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52E59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5577A9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04C02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14B02F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1E33DC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160CB0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6BE1B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2DF8C4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6B906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AB1D3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10D9F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0CBF86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64A4F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003BB3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4385CB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38623F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1556F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18446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DD866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545B77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5FFFA6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099DC0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BFEA7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7D9DD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13932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2DB7C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FDE33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89050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45E53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F983A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33BF33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AB5E8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5DF150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B210E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ACBF6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28E74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5A56ABD2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368D4D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A4B71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CADE3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7ADDD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0048E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22CC36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D6A7D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0427E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6EEA2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4FDFA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12882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A288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C49C4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659B4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4AC1E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3039A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9E561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BCB3E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B3FF4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0607E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33552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D88CD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F9706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FEB94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76AE6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DAF5A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54EA0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BFD7B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6EB88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E477A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A91FE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1B49F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C5314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772A80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ECEE6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6AC1B9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4BA4B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67248D31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4751B9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1F22B8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85821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3E6D17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24949B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77A60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1673A6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2233D8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2611B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649D1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A1706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0FC34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835DC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ACFF5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53046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531463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FDB91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3FA9E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1022B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897A7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184DCC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81C5D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5085B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A5F61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75D61E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8F667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1BD280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B7C1F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CDAC1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BA18F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ADEA1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E5920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94DC1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86A26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141B0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ED8DD8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1D606B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4C89E453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39DFBA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2BC5D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4BFEE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7D54BB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4AA1F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F67F1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7EBFC2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23E6B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83CBB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4D2BF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5C9E5B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39A9D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2AFD2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E2338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318E1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46781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9D3ED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DE03C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534B3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B9329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9044D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11291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521FA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E77E5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0FC5E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81C14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4C9AB9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55B29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726747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2C1B47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4859BC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1BB2B2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742638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7D660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0A6176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DA961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E0D8F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09DA7C5B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FF762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13A4A4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5A97FF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0A0C4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6E1E9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666821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C55307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0FADEE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138DA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3C15EC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9784A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2B600A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4FC24D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4822F2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71EE07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CD4FA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57D7D2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CE7E76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F306C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46F8C6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1CFAE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30A81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0DF32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0F66C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292A0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D7301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47E9AB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38109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6F6B42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4B6993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1A476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4CF16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623154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2AC6DE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7C84A2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0627D3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296B36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63EA3EE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7793C5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F9351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AE48B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CF39C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A5BCA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3D10C8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9F5AD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0B5A7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08F599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09F303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727AA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89261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E1F44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5F337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0406E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FDD85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0FA91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70A9E7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26E756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6506B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C7F2C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5D73BD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FBBFB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226D745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04C75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6AD74E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20DBE8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776D04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663A3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FE3B4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F160F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2B5F39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091FA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066E27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776C6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5B6CF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8402C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39A3911A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714BD5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AA94E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028846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FCF0F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430160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513CBB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4AF91C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0F57B9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A4AC1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742509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59289E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D0EE9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25B29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32E1F0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0E22E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1FC7C3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29591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37F2D8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45AA84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AC484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3408C2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1C120D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BFE99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FEB639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D7CC0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528C18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2FED5E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4D066D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5F1330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5EBE01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5C2DB5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9AB3C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66D36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FFDF4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0168E6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7A19A4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481920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3FECEDC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AF8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CDE9F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5241B6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79710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7A9A44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A667E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26511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CF29B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FB5B4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6CD02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39E18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5EFF02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E543A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64A953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2DBEB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437BC9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79C2BC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B3EA2D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060C4C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D8454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1460AB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1227CE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1FD4ADB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5F2233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06989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14B706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2C21B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667AB4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1F2EA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6ABC9A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46FA3A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CD7F7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13521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11B3BA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687D3D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3C57CC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11EFB3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7754B0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A37EE" w14:textId="77777777" w:rsidR="004A5CAE" w:rsidRDefault="004A5CAE">
      <w:pPr>
        <w:spacing w:after="0"/>
      </w:pPr>
      <w:r>
        <w:separator/>
      </w:r>
    </w:p>
  </w:endnote>
  <w:endnote w:type="continuationSeparator" w:id="0">
    <w:p w14:paraId="28ACC54D" w14:textId="77777777" w:rsidR="004A5CAE" w:rsidRDefault="004A5C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C60E1" w14:textId="77777777" w:rsidR="004A5CAE" w:rsidRDefault="004A5CAE">
      <w:pPr>
        <w:spacing w:after="0"/>
      </w:pPr>
      <w:r>
        <w:separator/>
      </w:r>
    </w:p>
  </w:footnote>
  <w:footnote w:type="continuationSeparator" w:id="0">
    <w:p w14:paraId="63C733CF" w14:textId="77777777" w:rsidR="004A5CAE" w:rsidRDefault="004A5C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10E1E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5CAE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3520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2020-12-09T07:59:00Z</dcterms:created>
  <dcterms:modified xsi:type="dcterms:W3CDTF">2020-12-09T07:59:00Z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