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3590"/>
        <w:gridCol w:w="3591"/>
        <w:gridCol w:w="3591"/>
      </w:tblGrid>
      <w:tr w:rsidR="00F54C75" w:rsidRPr="009E330F" w14:paraId="67049D07" w14:textId="77777777" w:rsidTr="009E330F">
        <w:tc>
          <w:tcPr>
            <w:tcW w:w="1666" w:type="pct"/>
            <w:vAlign w:val="bottom"/>
          </w:tcPr>
          <w:p w14:paraId="2E0BA38D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Январь</w:t>
            </w:r>
          </w:p>
        </w:tc>
        <w:tc>
          <w:tcPr>
            <w:tcW w:w="1667" w:type="pct"/>
            <w:vAlign w:val="bottom"/>
          </w:tcPr>
          <w:p w14:paraId="221F35BB" w14:textId="4E2366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25D0E91" w14:textId="4A24BE27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1BF397A1" w14:textId="3B4883A9" w:rsidR="00BF49DC" w:rsidRPr="009E330F" w:rsidRDefault="00BF49DC" w:rsidP="00BF49DC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9E330F" w14:paraId="726CE1BC" w14:textId="77777777" w:rsidTr="00691EE4">
        <w:trPr>
          <w:trHeight w:val="284"/>
        </w:trPr>
        <w:tc>
          <w:tcPr>
            <w:tcW w:w="710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B0CCD02" w14:textId="79B725E0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6521B78A" w14:textId="44E4CE34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98B2609" w14:textId="39CA48F1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4A3F1F9B" w14:textId="30140ACB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2AC4C35" w14:textId="66400249" w:rsidR="00BF49DC" w:rsidRPr="00691EE4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tcMar>
              <w:right w:w="0" w:type="dxa"/>
            </w:tcMar>
            <w:vAlign w:val="center"/>
          </w:tcPr>
          <w:p w14:paraId="56F4715B" w14:textId="03C40019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C00000"/>
            <w:tcMar>
              <w:right w:w="0" w:type="dxa"/>
            </w:tcMar>
            <w:vAlign w:val="center"/>
          </w:tcPr>
          <w:p w14:paraId="7AADA3AB" w14:textId="073408EC" w:rsidR="00BF49DC" w:rsidRPr="009E330F" w:rsidRDefault="006B6899" w:rsidP="00BF49DC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BF49DC" w:rsidRPr="009E330F" w14:paraId="6EAC1785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61CEAFF" w14:textId="14B6D98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66D7024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D70BD1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53940CC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D351EC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383201" w14:textId="2C96DEF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47E31BBE" w14:textId="5322E02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3C2DA741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B0F3ECD" w14:textId="3B3F2D6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F32837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512EA9B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1766CEF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031FA9F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052B" w14:textId="3562449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5E6DFA71" w14:textId="56CDF9D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6A8DAA74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3E763929" w14:textId="2043BB1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2C6F72F9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24131D7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3E39C84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5B2DE18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F44200" w14:textId="653CA92B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3394B26C" w14:textId="2F8238AC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1D2030A0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57D12072" w14:textId="6A10357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7FA4E1D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6D00DFF0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5B68E58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520480ED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B5A357" w14:textId="647610E1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E480CCF" w14:textId="6282F4FE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0A8EB60A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76F63247" w14:textId="5D5DA7F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3DB8B6F6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1BD41F83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7404F764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486A8A7A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7CF6E7" w14:textId="32BA386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7718B96E" w14:textId="4057D29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9E330F" w14:paraId="5CCC9C47" w14:textId="77777777" w:rsidTr="00EE47BB">
        <w:trPr>
          <w:trHeight w:val="624"/>
        </w:trPr>
        <w:tc>
          <w:tcPr>
            <w:tcW w:w="710" w:type="pct"/>
            <w:tcMar>
              <w:right w:w="142" w:type="dxa"/>
            </w:tcMar>
            <w:vAlign w:val="bottom"/>
          </w:tcPr>
          <w:p w14:paraId="1FEA4187" w14:textId="712DA23F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5721BA05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11A947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1" w:type="pct"/>
            <w:tcMar>
              <w:right w:w="142" w:type="dxa"/>
            </w:tcMar>
            <w:vAlign w:val="bottom"/>
          </w:tcPr>
          <w:p w14:paraId="2197EF86" w14:textId="77777777" w:rsidR="00BF49DC" w:rsidRPr="00691EE4" w:rsidRDefault="00BF49DC" w:rsidP="00BF49DC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006BD6C0" w14:textId="77777777" w:rsidTr="009E330F">
        <w:tc>
          <w:tcPr>
            <w:tcW w:w="1666" w:type="pct"/>
            <w:vAlign w:val="bottom"/>
          </w:tcPr>
          <w:bookmarkEnd w:id="1"/>
          <w:p w14:paraId="15DEFA95" w14:textId="77777777" w:rsidR="00F54C75" w:rsidRPr="009E330F" w:rsidRDefault="00F54C75" w:rsidP="006B6899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Февраль</w:t>
            </w:r>
          </w:p>
        </w:tc>
        <w:tc>
          <w:tcPr>
            <w:tcW w:w="1667" w:type="pct"/>
            <w:vAlign w:val="bottom"/>
          </w:tcPr>
          <w:p w14:paraId="19962AF0" w14:textId="4B50676B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0F9F655" w14:textId="62DFB9F8" w:rsidR="00F54C75" w:rsidRPr="009E330F" w:rsidRDefault="00F54C75" w:rsidP="006B6899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9E330F" w:rsidRDefault="006B6899" w:rsidP="006B6899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6B6899" w:rsidRPr="009E330F" w14:paraId="2A9965BE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512E7E2D" w14:textId="393E9A48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FAB7376" w14:textId="0256060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F798461" w14:textId="44D3D492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3D869A9" w14:textId="36018926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05A4BF1" w14:textId="6E3765A4" w:rsidR="006B6899" w:rsidRPr="00691EE4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3202455" w14:textId="5522C4DE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631EAB2A" w14:textId="15709343" w:rsidR="006B6899" w:rsidRPr="009E330F" w:rsidRDefault="002D7C5A" w:rsidP="006B6899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6B6899" w:rsidRPr="009E330F" w14:paraId="78897B1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0B48B51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361F2E5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20EAB2F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B3A3B7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3F187D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568F633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884C514" w14:textId="5569F45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8619F7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0C69F9F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2984354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1E35764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43F854A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5AD206E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057CF2F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C68ED0" w14:textId="7F1F9A3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F35900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2402A6E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3F18DD8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31F278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60564AB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768561F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272AAEF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74DD01B" w14:textId="0130302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508437E3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33B052E9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02B2CAFA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2481EC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62D6ED4C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845B958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6FFFA03B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A9D605" w14:textId="3791087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7B2D4DB4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1061759F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501E1AB3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428EF890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9D570C2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7045539D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7E8B8404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C82A629" w14:textId="4E2EEE05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9E330F" w14:paraId="476F1256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3A5FB5E6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3908BB8E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8787BD" w14:textId="77777777" w:rsidR="006B6899" w:rsidRPr="00691EE4" w:rsidRDefault="006B6899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84B55A0" w14:textId="77777777" w:rsidTr="009E330F">
        <w:tc>
          <w:tcPr>
            <w:tcW w:w="1666" w:type="pct"/>
            <w:vAlign w:val="bottom"/>
          </w:tcPr>
          <w:p w14:paraId="4974D3C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Март</w:t>
            </w:r>
          </w:p>
        </w:tc>
        <w:tc>
          <w:tcPr>
            <w:tcW w:w="1667" w:type="pct"/>
            <w:vAlign w:val="bottom"/>
          </w:tcPr>
          <w:p w14:paraId="37FAAA50" w14:textId="669C53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6647E3B" w14:textId="2B30819A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EBF7E" w14:textId="29E5ADCC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560D596D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44C5013E" w14:textId="72BD483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4CD7167" w14:textId="15B383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8845A00" w14:textId="4FD4A05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87DAD2F" w14:textId="6FFF13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869AF3A" w14:textId="1089737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3091F918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17BD5908" w14:textId="0FCC86E0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30DC1FC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5E1CE41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2BEE68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1AB83A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479D30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324C139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58C63C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E7289B" w14:textId="6182D8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722F9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151865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A116F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7838D6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409368A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564E885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710021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B7624E4" w14:textId="46EC7EE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29EB0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4011F9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3D3DD0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1AEEC2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5AB23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14E7BF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51B9A58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B3A6B0F" w14:textId="3BF6A21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3061927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7C913D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6886AE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612D246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A0F379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2407DA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64621A8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B6A5DD" w14:textId="21C5BF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EFD4BD9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14A042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2953B0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42352C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21A6C5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24BB76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151B52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DED77A" w14:textId="317F0C3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597095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3FF8B10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A9D7B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32AFD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7FAF298C" w14:textId="77777777" w:rsidTr="009E330F">
        <w:tc>
          <w:tcPr>
            <w:tcW w:w="1666" w:type="pct"/>
            <w:vAlign w:val="bottom"/>
          </w:tcPr>
          <w:p w14:paraId="2831D6C7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Апрель</w:t>
            </w:r>
          </w:p>
        </w:tc>
        <w:tc>
          <w:tcPr>
            <w:tcW w:w="1667" w:type="pct"/>
            <w:vAlign w:val="bottom"/>
          </w:tcPr>
          <w:p w14:paraId="0B71B109" w14:textId="102B07E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3A157B9" w14:textId="297A8BBF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9E330F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38DF6F2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185C3CE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643626D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05C0243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46973AB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E3C268E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4AB918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3E77320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57A5BA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611ED6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1A694F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DBE08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1DEB1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08DDDED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260954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0A178DE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15228F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422D6E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74382A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1325E2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187D8B2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656C9F0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560B5E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406D2E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A433B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0F7528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77C17A6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32A2FE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013226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628C65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4C7937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039287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1669A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5B68CEF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315B22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7A9366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051F05F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56B0F3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48629E8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C9B4A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3B3FDEC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32E119D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B0AD6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2A2753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E679A77" w14:textId="77777777" w:rsidTr="009E330F">
        <w:tc>
          <w:tcPr>
            <w:tcW w:w="1666" w:type="pct"/>
            <w:vAlign w:val="bottom"/>
          </w:tcPr>
          <w:p w14:paraId="07F84FAE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Май</w:t>
            </w:r>
          </w:p>
        </w:tc>
        <w:tc>
          <w:tcPr>
            <w:tcW w:w="1667" w:type="pct"/>
            <w:vAlign w:val="bottom"/>
          </w:tcPr>
          <w:p w14:paraId="1ADD435E" w14:textId="44411763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6E2AAA" w14:textId="2D7731EA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1188AC3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2A6F9DC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0A6BDE3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60422F5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366687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327BE5E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68C699D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232A00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7ABA34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C67F2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5ED9E4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69F5618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7A2F25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12A9BE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775636C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66F2877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2D82C6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6391C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53995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5895F7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755043D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24FCB3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226059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255F0A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6397364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CE402D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82973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60820C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456AA6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23451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0AA94F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5A82B3B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CCAB45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7041A93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58C050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049850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53BE0C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5F6B53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673E505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5DCDE9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7EC7FE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57D2EB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2350CF9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5099BA2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7DF545E" w14:textId="77777777" w:rsidTr="009E330F">
        <w:tc>
          <w:tcPr>
            <w:tcW w:w="1666" w:type="pct"/>
            <w:vAlign w:val="bottom"/>
          </w:tcPr>
          <w:p w14:paraId="41656E0C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Июнь</w:t>
            </w:r>
          </w:p>
        </w:tc>
        <w:tc>
          <w:tcPr>
            <w:tcW w:w="1667" w:type="pct"/>
            <w:vAlign w:val="bottom"/>
          </w:tcPr>
          <w:p w14:paraId="623DCF36" w14:textId="21A4A455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784345F2" w14:textId="2461E453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42F142B4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4F114A9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9615AA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F56D99A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6773284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5DA1F1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46837D9F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7F40BD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FA20DE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826A1F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042A43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10112D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9DDE1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653CC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96536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575373F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A7AC5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9B72F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22F87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2B70A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3BAAB1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4919C8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7A4B7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BD049A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C8A97B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7C308F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0E288A8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A2D62B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4DDB45E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08C422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48C0780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E024B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084CF08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E8A3D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32C31BD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EEE79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9A9C0F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453DBE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717089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BEFA74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D8FB7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2FA7181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6613E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660C46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7F999B1" w14:textId="77777777" w:rsidTr="009E330F">
        <w:tc>
          <w:tcPr>
            <w:tcW w:w="1666" w:type="pct"/>
            <w:vAlign w:val="bottom"/>
          </w:tcPr>
          <w:p w14:paraId="32484FA9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Июль</w:t>
            </w:r>
          </w:p>
        </w:tc>
        <w:tc>
          <w:tcPr>
            <w:tcW w:w="1667" w:type="pct"/>
            <w:vAlign w:val="bottom"/>
          </w:tcPr>
          <w:p w14:paraId="6CD4D464" w14:textId="3468557E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BE4EA34" w14:textId="7ADF44C0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1C54A78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0925968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33EAE22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567101C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384959D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01137E3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56B257FD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3FC9EDC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DE6FF5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95097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D1AB2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057ED8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E437AF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03E9860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673AD0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3B6929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3647EA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6D01D5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07B6EB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FEFDC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5CC63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887A5D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54807D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5105A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48393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46600B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0D98B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5BADFE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872BA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1D848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3B3DD5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E057E5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BE38FE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7D16C4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54CDD98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0793372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94745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261134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283062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E0F0E1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3EA6D1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511F9B4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F50FB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592B668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897A9E6" w14:textId="77777777" w:rsidTr="009E330F">
        <w:tc>
          <w:tcPr>
            <w:tcW w:w="1666" w:type="pct"/>
            <w:vAlign w:val="bottom"/>
          </w:tcPr>
          <w:p w14:paraId="1615AE7A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Август</w:t>
            </w:r>
          </w:p>
        </w:tc>
        <w:tc>
          <w:tcPr>
            <w:tcW w:w="1667" w:type="pct"/>
            <w:vAlign w:val="bottom"/>
          </w:tcPr>
          <w:p w14:paraId="30CEB76C" w14:textId="372C0BD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055F6AFA" w14:textId="34858552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2C8B496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4627A4C7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06A40F21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13E2F62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1830496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6565F40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58C25202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158302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A57F8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3A5DA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7C1F679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7B6EA5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7ABFF22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3699040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00BB120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2886666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90EB3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930506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D7110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430B49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5A9A22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7A9E1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528799F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371A10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2D115BC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1D693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08DD7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E7609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5C4B805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5BB1A0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79B85D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8C3C9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365183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3E1BF5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797EB64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D9F1CF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D6709B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05B6DC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DA8D6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5B1F1D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C36C23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563A06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79F5291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9B5D0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50296CB7" w14:textId="77777777" w:rsidTr="009E330F">
        <w:tc>
          <w:tcPr>
            <w:tcW w:w="1666" w:type="pct"/>
            <w:vAlign w:val="bottom"/>
          </w:tcPr>
          <w:p w14:paraId="5880A44D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Сентябрь</w:t>
            </w:r>
          </w:p>
        </w:tc>
        <w:tc>
          <w:tcPr>
            <w:tcW w:w="1667" w:type="pct"/>
            <w:vAlign w:val="bottom"/>
          </w:tcPr>
          <w:p w14:paraId="254D9321" w14:textId="1DEE658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III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2C122BDC" w14:textId="4DD008F7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39532935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06D4947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1B21D56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50E0A0E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570719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60694E43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7E04AB6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3CBE516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7C0B2D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3F45363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07C03D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B3E98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16F0445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394892E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229D93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6D2BF23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4F4A2EE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72DB69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4C09010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3DCC5A9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C35B7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A3FEE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5F611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315FB12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3C8691F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130378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51E859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2A8F0E6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2114B61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FBEEB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A89D73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33DEDE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5BE6016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68A1B8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04E3C57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4B2626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67607A1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C5E778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0486FAA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F6804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0B87687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9FBC5B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444633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04429E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7EB2D43" w14:textId="77777777" w:rsidTr="009E330F">
        <w:tc>
          <w:tcPr>
            <w:tcW w:w="1666" w:type="pct"/>
            <w:vAlign w:val="bottom"/>
          </w:tcPr>
          <w:p w14:paraId="7D63A003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lastRenderedPageBreak/>
              <w:t>Октябрь</w:t>
            </w:r>
          </w:p>
        </w:tc>
        <w:tc>
          <w:tcPr>
            <w:tcW w:w="1667" w:type="pct"/>
            <w:vAlign w:val="bottom"/>
          </w:tcPr>
          <w:p w14:paraId="08C628AC" w14:textId="7E5B1CDA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51313CB" w14:textId="60F9EB34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30EE7BF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4DCC8E8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669D4B5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59E3B7C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1285D2DE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554E592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017F8579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440809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6BCFBE6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2787EA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D9EC1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11CAC8D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85A39F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09BF0D7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06EF7C7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5F74ADD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D007D0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2B24295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B2CFB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2B1DD9B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279B899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0D03B42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6A1DD18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0AFEFFD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EC975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7C04A51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63FA3C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5F435A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13D6E1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BEB91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4DCF1B5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1280157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2220FD3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167AC3B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642F0CF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24D0C8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4E8DA81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5244AA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1D7A6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04929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18B132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5C6E70F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37934AF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2B4305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491B8CF8" w14:textId="77777777" w:rsidTr="009E330F">
        <w:tc>
          <w:tcPr>
            <w:tcW w:w="1666" w:type="pct"/>
            <w:vAlign w:val="bottom"/>
          </w:tcPr>
          <w:p w14:paraId="419E06BB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Ноябрь</w:t>
            </w:r>
          </w:p>
        </w:tc>
        <w:tc>
          <w:tcPr>
            <w:tcW w:w="1667" w:type="pct"/>
            <w:vAlign w:val="bottom"/>
          </w:tcPr>
          <w:p w14:paraId="1D943BD5" w14:textId="264D4BA1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5AC816B2" w14:textId="6B6D6F15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E330F" w:rsidRDefault="00ED5F48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4616860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24BECF2" w14:textId="17A691D6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15CDEE10" w14:textId="589E1943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328FBE" w14:textId="4CD0200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6C11AC7" w14:textId="312A9B58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92D2B52" w14:textId="024A6C5D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4E3B942" w14:textId="3724416A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5F471C53" w14:textId="47D7F22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1AB241C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479BBBD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63A501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3CC2EF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75E815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01FDDB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765D4DA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2C122BC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190101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46ACEA2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8E847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2D87EBE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09C961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6660EE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0C2B02B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49B1A47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7149638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79A787B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0E58EAE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1E495D48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4A0D97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07BDB1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2DD906B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2D372D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4BB8B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44D01A7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0A17B0B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07C7E2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8AE815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1E832E2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6D46686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065421F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3240C3B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78840AC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6547CA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0B0F451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0AF992A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3DE5784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44215D0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10FE664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1AEF418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762A38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733F44B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90"/>
        <w:gridCol w:w="3591"/>
        <w:gridCol w:w="3591"/>
      </w:tblGrid>
      <w:tr w:rsidR="00F54C75" w:rsidRPr="009E330F" w14:paraId="31547B57" w14:textId="77777777" w:rsidTr="009E330F">
        <w:tc>
          <w:tcPr>
            <w:tcW w:w="1666" w:type="pct"/>
            <w:vAlign w:val="bottom"/>
          </w:tcPr>
          <w:p w14:paraId="2ACDE8E1" w14:textId="77777777" w:rsidR="00F54C75" w:rsidRPr="009E330F" w:rsidRDefault="00F54C75" w:rsidP="00ED5F48">
            <w:pPr>
              <w:pStyle w:val="ad"/>
              <w:jc w:val="left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Декабрь</w:t>
            </w:r>
          </w:p>
        </w:tc>
        <w:tc>
          <w:tcPr>
            <w:tcW w:w="1667" w:type="pct"/>
            <w:vAlign w:val="bottom"/>
          </w:tcPr>
          <w:p w14:paraId="6AE3BB0C" w14:textId="2E0C3B57" w:rsidR="00F54C75" w:rsidRPr="009E330F" w:rsidRDefault="00F54C75" w:rsidP="009E330F">
            <w:pPr>
              <w:pStyle w:val="ad"/>
              <w:jc w:val="center"/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val="en-US" w:bidi="ru-RU"/>
              </w:rPr>
              <w:t xml:space="preserve">IV 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48"/>
                <w:szCs w:val="48"/>
                <w:lang w:bidi="ru-RU"/>
              </w:rPr>
              <w:t>квартал</w:t>
            </w:r>
          </w:p>
        </w:tc>
        <w:tc>
          <w:tcPr>
            <w:tcW w:w="1667" w:type="pct"/>
            <w:vAlign w:val="bottom"/>
          </w:tcPr>
          <w:p w14:paraId="3D8BA562" w14:textId="04F99816" w:rsidR="00F54C75" w:rsidRPr="009E330F" w:rsidRDefault="00F54C75" w:rsidP="00ED5F48">
            <w:pPr>
              <w:pStyle w:val="ad"/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06CC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9E330F">
              <w:rPr>
                <w:rFonts w:ascii="Times New Roman" w:hAnsi="Times New Roman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07C58706" w:rsidR="00ED5F48" w:rsidRPr="00164A92" w:rsidRDefault="00164A92" w:rsidP="00ED5F48">
      <w:pPr>
        <w:pStyle w:val="Months"/>
        <w:jc w:val="center"/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</w:pPr>
      <w:r>
        <w:rPr>
          <w:rFonts w:ascii="Times New Roman" w:hAnsi="Times New Roman" w:cs="Times New Roman"/>
          <w:noProof/>
          <w:color w:val="auto"/>
          <w:sz w:val="2"/>
          <w:szCs w:val="2"/>
          <w:lang w:val="en-US"/>
        </w:rPr>
        <w:t xml:space="preserve"> </w:t>
      </w: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9E330F" w14:paraId="1C608AFC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0A07D360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0CADFC8B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DB4B63F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0A3EE512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0F95369C" w:rsidR="00ED5F48" w:rsidRPr="00691EE4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691EE4">
              <w:rPr>
                <w:rFonts w:ascii="Times New Roman" w:hAnsi="Times New Roman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01BAE704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3317BA1" w14:textId="1764107C" w:rsidR="00ED5F48" w:rsidRPr="009E330F" w:rsidRDefault="002D7C5A" w:rsidP="00ED5F48">
            <w:pPr>
              <w:pStyle w:val="Days"/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</w:rPr>
            </w:pPr>
            <w:r w:rsidRPr="009E330F">
              <w:rPr>
                <w:rFonts w:ascii="Times New Roman" w:hAnsi="Times New Roman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ВС</w:t>
            </w:r>
          </w:p>
        </w:tc>
      </w:tr>
      <w:tr w:rsidR="00ED5F48" w:rsidRPr="009E330F" w14:paraId="7C17943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3898E8C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4CC874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505037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620C5DF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B5D4EC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46AF8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74B5AE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54C75"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1E27C6B3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7F4FCF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1FC1B13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B8EF3D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16CA43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38CFCA9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57D7F39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7D63F6D4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6BB09611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67DB9DA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537B9A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3EA7A68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3134BFF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9B9896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B89551E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463F5E2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6BBDEB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2953C65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4319BFA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40050F7F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644F7470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52027A3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37BAD50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3983EF9D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3B1CD32C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5CCE256B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19EE630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50AD4C4B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293EDE9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4A8E6C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E1E6052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10E1E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5640CD3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46AF8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6CE927F6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1EE4"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9E330F" w14:paraId="043F7B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60AE4FE5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74CEC8A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06CC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1EE4"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691EE4" w:rsidRDefault="00ED5F48" w:rsidP="00C800AA">
            <w:pPr>
              <w:pStyle w:val="Dates"/>
              <w:jc w:val="right"/>
              <w:rPr>
                <w:rFonts w:ascii="Times New Roman" w:hAnsi="Times New Roman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9E330F" w:rsidRDefault="00ED5F48" w:rsidP="00C800AA">
      <w:pPr>
        <w:pStyle w:val="a5"/>
        <w:rPr>
          <w:rFonts w:ascii="Times New Roman" w:hAnsi="Times New Roman" w:cs="Times New Roman"/>
          <w:noProof/>
          <w:color w:val="auto"/>
          <w:sz w:val="2"/>
          <w:szCs w:val="2"/>
        </w:rPr>
      </w:pPr>
    </w:p>
    <w:sectPr w:rsidR="00ED5F48" w:rsidRPr="009E330F" w:rsidSect="00EE47BB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F86B2" w14:textId="77777777" w:rsidR="00253543" w:rsidRDefault="00253543">
      <w:pPr>
        <w:spacing w:after="0"/>
      </w:pPr>
      <w:r>
        <w:separator/>
      </w:r>
    </w:p>
  </w:endnote>
  <w:endnote w:type="continuationSeparator" w:id="0">
    <w:p w14:paraId="689530C2" w14:textId="77777777" w:rsidR="00253543" w:rsidRDefault="002535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1332B" w14:textId="77777777" w:rsidR="00253543" w:rsidRDefault="00253543">
      <w:pPr>
        <w:spacing w:after="0"/>
      </w:pPr>
      <w:r>
        <w:separator/>
      </w:r>
    </w:p>
  </w:footnote>
  <w:footnote w:type="continuationSeparator" w:id="0">
    <w:p w14:paraId="0FCF450F" w14:textId="77777777" w:rsidR="00253543" w:rsidRDefault="002535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906CC"/>
    <w:rsid w:val="001B01F9"/>
    <w:rsid w:val="001C41F9"/>
    <w:rsid w:val="00210E1E"/>
    <w:rsid w:val="00253543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46AF8"/>
    <w:rsid w:val="00F54C7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4</Pages>
  <Words>3520</Words>
  <Characters>20067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2020-12-09T07:59:00Z</dcterms:created>
  <dcterms:modified xsi:type="dcterms:W3CDTF">2020-12-09T07:59:00Z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