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79F367BB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1A23F3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062C8B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FA35EA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1BC0EF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DD6FB1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095A217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483EBAF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4FE0F7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87B946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5120C37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23E88E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37A407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ABCFC9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1937344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5063600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C5AA9A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075615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119EEC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DF5101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577802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5F17F85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C8913F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3D2D5F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768162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0F6DF28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C1E296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1509B0B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152D3DE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A52B31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8B8C95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4D983C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4C2D2DA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04FF7C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498CDB2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3815F93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644A380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3DFF44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281A3874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1E23C0D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724770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0C4BE9B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68BC512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BC3EBE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7C50C6D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15B2B86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6F9EF61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6CF10D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E60F13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8CC3D5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02C245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250A4E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448CB18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AEE2E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7CF67D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726791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18DA1C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8BA318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CE212F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D2FE16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58FC51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3318E4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2E8EEEA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6A5A44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5FA2A0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BF4E03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38422F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6C33A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DE1AF2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E3104A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1A00E8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F8B60A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5BE0FC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39930D6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0738B5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51C8AE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4FC0C45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4CACB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304C7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19DCB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DBE1A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10919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B1A63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82D2B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DC48D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84CC3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2DD73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E3042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43088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551E5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6B018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7F21F9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E74B9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A0C82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38FD4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A1794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89AC6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415987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FDBF3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25398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F6B7F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230B3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38477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C816F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6AAE1A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F7982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9F81C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6CF2F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492AB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CFDA1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B6E82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5754D7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414C5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AA65C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5F39404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A8AA7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69DA6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5AE67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1017A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F98F6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0CAD7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8DAED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1B1F4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A030B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2BA23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059CC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813DD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1B634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432836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51806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7A9EC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7E215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2E0C2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10031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373703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83055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F6729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72B8F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66D6E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E2384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35348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42864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D529E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15001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6AA4B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68D78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0B0C9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0C90B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B957C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E351B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1A51F9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39D57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16D3083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396FE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C1908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397F2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F3D6B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2E628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17C2B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0C932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0B53F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11464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982B9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A4B83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0F647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1A349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DC015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4BF1B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14F9F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2C7E2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95555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BC9D8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D37F4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7E2C2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65BDE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66940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58C71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B5628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7FCC5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94A76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3F343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DB4E2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C974D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92DC2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F60DE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198483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2C8B9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E7734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46CFC0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B532C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09671470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055B6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61C88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12EFA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6B8B9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FE025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F4F85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0D3D0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68402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DD2E8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85C1E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6B7F9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5E966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8E10A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C82A4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B8720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B6B65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096E9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19734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25E66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9A78C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A617E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AE943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F2EA8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5E48A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C9290B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F827A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FCB0A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24FF9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EA73A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FA9F4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7BCED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03AA8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13ABD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B8E06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DDF09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2209F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1A89E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356C78AE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FB1DF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AEA06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E248D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37337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5A585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6E3786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AB520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054E4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2D66F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38B73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333B7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8B065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3B26A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7A80A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0A82E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4A23D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AF18F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511AD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7C161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7BD4C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90C95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51564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A6473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04029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9941E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C4D05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5DA93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4305B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BC98C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21B9E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709C3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F0C0E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65B4E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F98AF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FC1BA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95AED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DCC83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113FE58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5A230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6D735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2D22D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C8380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3B0F6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4D3950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25E42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9E8E3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39B2D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B66CF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2CDFA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4C010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BF442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91610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93C21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B52BE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02467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496A0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B2BA2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CA6FF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BF29B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CEC2B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20124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B53BC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9CF71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46ECF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8CEA4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2DAFB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B4A3A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407D6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5BD75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F2706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1382E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133BF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26F02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FE0F1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08446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769C9FA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5CA1D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A0D93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F9704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527EB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69C31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57A862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FB04E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A92E9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29592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63C31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9F890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6886C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C376A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BE0F1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941A1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650BE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15F84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54CB1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37CE4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87D79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FF1C0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34E6B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E73FD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24650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0F8AD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6D031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B8B39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79B3E9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9566A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B5248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E13EE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45B6E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8D415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C8F30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B62B5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0A077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6670D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056C02A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99234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64609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FD93B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E0DDB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BC3A0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7A587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40153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EF4F8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E7FD7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A78EB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2BB16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F6E38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BD300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53DA7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530B9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5AE7F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1D3E3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9186F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18D62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2516A6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D873A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4CC44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CF24F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7D0CF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7BCA7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F1020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785901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F690C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B00DD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AA4A1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EEB82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9ECD1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A8543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73B91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71AEB0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46744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89061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18718D3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03878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AB671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E8EDD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00715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2C397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0A0C20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328B8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E54D3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68186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2CC347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6BC3D5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CEDC3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4CFB2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BE7A3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5AB2E0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799C57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C6EF2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9D88B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78D651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A90F6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598DA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3BC84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BF1DC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CCBE1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D5C58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9F862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134C1D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D399C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F4A29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47A12F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2E92A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03D40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9DE46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0AD23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1FDE8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81D2F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C9413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1A000FA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1D0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538BF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87FA2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B90D5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999B3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375A9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74271D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D6EE4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837F8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6A9C3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7EC6C7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2AAB9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F6403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B637B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FBE25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2A4235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D667E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FDA25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5BA6D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8DFDE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D9FA9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1E04A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C428C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8C6F5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6BD4AF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1C512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D9444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04F11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E363B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026CC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16A48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DDF41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2E45D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1978B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34D95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B44F6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C4FD7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8AEDA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470AB" w14:textId="77777777" w:rsidR="00E65B6B" w:rsidRDefault="00E65B6B">
      <w:pPr>
        <w:spacing w:after="0"/>
      </w:pPr>
      <w:r>
        <w:separator/>
      </w:r>
    </w:p>
  </w:endnote>
  <w:endnote w:type="continuationSeparator" w:id="0">
    <w:p w14:paraId="5A4519C9" w14:textId="77777777" w:rsidR="00E65B6B" w:rsidRDefault="00E65B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45B1C" w14:textId="77777777" w:rsidR="00E65B6B" w:rsidRDefault="00E65B6B">
      <w:pPr>
        <w:spacing w:after="0"/>
      </w:pPr>
      <w:r>
        <w:separator/>
      </w:r>
    </w:p>
  </w:footnote>
  <w:footnote w:type="continuationSeparator" w:id="0">
    <w:p w14:paraId="6EFDB15C" w14:textId="77777777" w:rsidR="00E65B6B" w:rsidRDefault="00E65B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65B6B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2020-12-09T07:59:00Z</dcterms:created>
  <dcterms:modified xsi:type="dcterms:W3CDTF">2020-12-09T07:59:00Z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