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06E7C6CC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22D3B03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2BCB20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7F69828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04EA1C1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867135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2E842D0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79A82A7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7ABD4A1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1B6CCD7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48A6176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6915BD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339A9C3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361D0BA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18C46F5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22BC3FF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7B096EC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5751D41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0A3698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6B90754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04A43A4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7A888A6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05FAA3A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79E8D8C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2BE3F4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344A4AF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6E68E07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6B97CB9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39C723C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37973D9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27C882B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642737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583BC8A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5915052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20F2348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617B64B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3CA191F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5426097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3810E947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2E4CA56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23A864F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265D3EC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B4019A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41AE568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39FA22A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5C91B0E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34A7BB9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4C0E8E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68FB59C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64D5366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7BC7F04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2CE4F10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37B7CCA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19EE41E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1ABA1E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3766F0A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2F538C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8C68E6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1763C16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1DD3C47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768BC0E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35E5C95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FBB914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359C0C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3D86C10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636CCEB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6BCF9EF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2AE012E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24736C9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7DCCFA4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6E8AFF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A91429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01E4972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059D46C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0494B84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27DF3F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2F38CE0B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66A7D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72B76C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9969F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05722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85786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737B5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60F284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1169EB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14FD00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7A3FE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E7B38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75C24F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5E2FB6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64779E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25CD9A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9094D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D78BA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2015CC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BD3BC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418372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33D84D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54B44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0CFE1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EAC11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286DC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635C3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2B905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629CD7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6C4791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B1FF0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D3CCB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624FC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136FC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41EDED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7680E7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5C00AD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696010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6F9DBE83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69B883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383B75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B39F4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004C5B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1D6194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453EB4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3EB61A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382365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2B00D8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B9E6C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5120EA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AE2E2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7D457B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781C0E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FA730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43339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38B3EC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D4DDE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0F98E1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176CF5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2D6E75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02D019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28DB0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32F78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6E845D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1F56DE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F6506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1160F5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E9CDC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A4EDF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5AD6B7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B4C80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6249D6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95035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3F5866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4CECBE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10245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78595E83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0F9238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6B63CB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B6F31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99FEF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0EDA0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70F77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A3D22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231927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C39FE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12B3D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364F22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8766A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68F7CE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637F6B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0D413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7B5B1E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81AF8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DFC87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202753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6503B4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558CF2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40D78B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D5626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5F9C9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67F72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A0AB4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C1969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DFCD24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2521E0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1E510C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D0129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9232A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E6701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B22A7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334D9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A8FBC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1F491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33436A8A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DF258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962EC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7C445A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BCEF7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CEA19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4063FB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5CD995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66F88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439CA7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ABD66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7AD23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A0B15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758CBC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C74E8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7D90F5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D3AFF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3B0C2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CDAC0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822C8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9AB7A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38885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2C18BD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198D5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8A3C9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176C04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7001A7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73D85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7396AD5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6AE7EA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6ADB7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AA6B1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240DD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904A8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FBF26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80F32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43642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B4613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1CBBE519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6D8F46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DF0CA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E8362D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E34AB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D8214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0FEB39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7B843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17E68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7623C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53B25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17783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B1F2F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01B930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375669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42136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14B73A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4674A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06B1D9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5FCCA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59B2BA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57BFC9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3BDE4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B9C1C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F48E1B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21B0E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BEA4B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022086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7F250B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0C317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33E6DF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3F9253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107C9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995C1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4D15ABA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1C1E6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29D6CB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B6304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2FE70951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48C581A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9726D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01B2F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9D944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D1E3C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4E74D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0DB1AC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3B437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7F94F8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1C8482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AEBA6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075E9D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271987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AB368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ED2AC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588296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61E275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7AB9A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A1558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155307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D822D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442F1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56F80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3D84F5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A5EC6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3C8172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B81BF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18380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0AB29B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2E68AD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5A53E6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D2A393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A24DC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5384A8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4F14B1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4B08F9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659E3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5227297E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EBDC0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AFB63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5FBCE1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24AA99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BE76C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278C74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0874C5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709A27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BEA35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336048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BE459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79E71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15DFDE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5EE8F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3B982D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342B1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16E567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72B4E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2C1EF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FBD0D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613514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7CBEA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00A14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4A9FEDD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E546A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C6F0B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78B986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564587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382812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4AA4533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B9081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90D92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6A54BD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6B1B94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0166D5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7B829C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B7D6FF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6CA42D6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577554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3C3BF0B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E997A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5DDEC1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E032B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6AC455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401D1B5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4695B3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A85D6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7C84BC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4603FB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151CB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22E6B4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1EF22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452931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688021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1FF1F6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AAB30B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D23DF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8409B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1AC38A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CF982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457C3D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FCBF7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111A4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E7654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524D385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83B278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C6F62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750B8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594327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E50A9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220BD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2A7695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DE2C0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529B8D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13D79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76AC9BD4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30585A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23CA24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D5A3B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4F86FC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0CCC98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A88F9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420846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0ACCA4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2FCC3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AC331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4782CD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7ABE88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231C10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0A8A1E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030A50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055232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683696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5AC9FA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45319D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35CF85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1FC0FE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2DB8B1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86A4C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20714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FF62C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597EB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436827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3B356E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0FB8E2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E0088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3C5D9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EE3E0F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33BE4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0EB9E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E1718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3899D7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07AF35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28D8DD4C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2D57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033B7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33823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A3FA4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84D35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3635C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5DFBF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151D0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1B2EA1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4E4BA1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6A5D2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779AA6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6AB3FA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B7A34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36E0F0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3E74FC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2209DD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511730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8D07F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6AC03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3D7B1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01B711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2F7F16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8C74B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06AA3D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053BA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BD9E3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0C5E0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B0FB1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2283E5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4B0AFA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8EFEB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3B6FD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04CB49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6AA7BB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11E9A9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AFABA8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30930A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3B072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04046" w14:textId="77777777" w:rsidR="00931451" w:rsidRDefault="00931451">
      <w:pPr>
        <w:spacing w:after="0"/>
      </w:pPr>
      <w:r>
        <w:separator/>
      </w:r>
    </w:p>
  </w:endnote>
  <w:endnote w:type="continuationSeparator" w:id="0">
    <w:p w14:paraId="5FAB4F60" w14:textId="77777777" w:rsidR="00931451" w:rsidRDefault="009314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1DDB4" w14:textId="77777777" w:rsidR="00931451" w:rsidRDefault="00931451">
      <w:pPr>
        <w:spacing w:after="0"/>
      </w:pPr>
      <w:r>
        <w:separator/>
      </w:r>
    </w:p>
  </w:footnote>
  <w:footnote w:type="continuationSeparator" w:id="0">
    <w:p w14:paraId="276CBE3C" w14:textId="77777777" w:rsidR="00931451" w:rsidRDefault="009314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906CC"/>
    <w:rsid w:val="001B01F9"/>
    <w:rsid w:val="001C41F9"/>
    <w:rsid w:val="00210E1E"/>
    <w:rsid w:val="00285C1D"/>
    <w:rsid w:val="002D7C5A"/>
    <w:rsid w:val="003327F5"/>
    <w:rsid w:val="00340CAF"/>
    <w:rsid w:val="003C0D41"/>
    <w:rsid w:val="003E085C"/>
    <w:rsid w:val="003E7B3A"/>
    <w:rsid w:val="004151D0"/>
    <w:rsid w:val="00416364"/>
    <w:rsid w:val="00431B29"/>
    <w:rsid w:val="00440416"/>
    <w:rsid w:val="00462EAD"/>
    <w:rsid w:val="004A6170"/>
    <w:rsid w:val="004B2D57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74E1"/>
    <w:rsid w:val="006B6899"/>
    <w:rsid w:val="006C0896"/>
    <w:rsid w:val="006F513E"/>
    <w:rsid w:val="007B45C2"/>
    <w:rsid w:val="007C0139"/>
    <w:rsid w:val="007D45A1"/>
    <w:rsid w:val="007F564D"/>
    <w:rsid w:val="008B1201"/>
    <w:rsid w:val="008F16F7"/>
    <w:rsid w:val="009164BA"/>
    <w:rsid w:val="009166BD"/>
    <w:rsid w:val="00931451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46AF8"/>
    <w:rsid w:val="00F54C75"/>
    <w:rsid w:val="00F91390"/>
    <w:rsid w:val="00F93E3B"/>
    <w:rsid w:val="00FA665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3526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2020-12-09T08:02:00Z</dcterms:created>
  <dcterms:modified xsi:type="dcterms:W3CDTF">2020-12-09T08:02:00Z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