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44A6B079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27A0037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69ABF28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5326759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5DEA4A3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213F341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1FCA547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7141EEA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6690ACD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04D50F4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472A352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45C2E7D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5DD1826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119D0FF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4031881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52D4A04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6F6339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3CC654D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03EBFD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3505FC3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1588278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6C9BF98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23F2370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68D0D09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3D82154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E40963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1CFB47B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43D10DC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0E4B48F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32A39EA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A0E991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3FB7584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74A3E30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0697B80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5E81D1B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552BFF2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4A58B0D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6EE6396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3C441EE4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85B14A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75303CC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1B17AE0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B6DD79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F659C3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07AB35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2688DF1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6B8ED0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284B57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00BD8A9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2EEEFD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3107CF7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400837C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3A23D68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3AE3759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128B41F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5703FFF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0E65493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3331898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0450E5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0A871C6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0266873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7DA7D33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7800420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185283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609DA7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5BD7854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5738D48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7E390F9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0B08AB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74DA47E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1729E3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8A7577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6200EE3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CD6920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5F451E4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2B627E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616B4D3F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69A63C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1C0A5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538248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5A5E9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49573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552D0E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6B1BAE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3DB48B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4587B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544C7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55E46A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0D40F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E3B50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04517F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ACCE7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E93AB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BB7F6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6ECBC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7DBCA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CD6F8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6D0FED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091897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C185F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3E87A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34D8E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408EE4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3E10A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1BC014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5E8DD6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29567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EDAC7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4C3EB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7E3B1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E1FA1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0445B0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294A3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F7A17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2CDBC3D9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6A205A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4C111B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B2369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F086E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9AB66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2C9AE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2F96FA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3E22A8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3016E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77F069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A72DC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68462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4D608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3EC7CD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BCC24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765861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22345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2CD69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A88705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C51DF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001134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391D1B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16F09A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36DE25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18BFE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5D3BBF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FC555F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6AD0F9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B35CD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0C8C70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5F2E4D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4C273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032B40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9C740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7311B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BDF41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A6280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61E1084B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7FCB39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6203E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5D63A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75977C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2E064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359D90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0E931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C1682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1AC277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5773FA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A1698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1C9CF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B8968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6E9F9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46B77D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034E46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60AC75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183F7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9875D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239438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E27DA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60B85B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7F01B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D300E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46CD7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3B62F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D8701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028D3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82FF2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64E4A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29C1E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37E476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CB7D5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FE2F1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5D988E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E7035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7EDFE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3A1F675C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43821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04DCA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2A3AB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0CB58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37D86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258AC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96531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DD4C2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7DDF7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30E68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90DA5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074C4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A9617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3FF4B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68F89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BC2DD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8D38B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879DA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C0A8ED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6E40E9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28A98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412123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0F23D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E65D3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908A5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FE696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A4D55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28504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2322B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5968B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BACB5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E3A3D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0C785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BC6D6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FA4DA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2FA15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D0F31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249A4CF0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F01AC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0444F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733F6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5E8F9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19668E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20D157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7A7533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01A940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F54FC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17AF2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D9D09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54205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8F410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37EA6F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DDCF34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2728B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4F86E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05D29D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F8B6F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1828D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703B0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51E6F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DCF7E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053A5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28DD7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A614F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1ABBB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D354F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03BFA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2CA82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C6BF0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C160E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43C80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98915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E3319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249DC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5FA5F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28B34C5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0AD3BA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5F09D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EE9F8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C3D89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746E73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4534A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D201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257FA9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413AF4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EDF12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C1AF5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B21FF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9692E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54458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8CF27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5726D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9FF0D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F7032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C702F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6925B5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712F92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45164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5DD7BD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9520E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3DA40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D4A6B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249377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5D597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99764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65ACF7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014F8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669AF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19FAFC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5B7D85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ADA5F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326E6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537AFF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23AF50A2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2C1A2F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D68E2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BB8FE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27910E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62182D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448B69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3757C7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4B2751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8F3F7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2F340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C576C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4AD64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6E98E4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7360D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562A2A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3372F2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ACBD5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F7DBE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D8EA0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1B827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63F76E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A8BAE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85F49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E162D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1558D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D3B20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35527C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3D2511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55BA07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A5515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C1844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270053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E31F1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1284C3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C7173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2C144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6C3C6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5A309B0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66A128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708990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0CFEB7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02ECB2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768CE2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5EA2AE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0107B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4B80B7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1BC599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8F8BF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699887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9362F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376CB9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47AD5C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748531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70CBD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3AC4DD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3F057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9126F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762BA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3A940D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3C20B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A975C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085919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22297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868BE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FA726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3C877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9F788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CAB18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9D415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723237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1965A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5194E3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19F42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121680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57E6EA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32343084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250812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17CA0F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19329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7AFF7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6F3377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1F59F2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08FE2D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0A9841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3528B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36E8C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3261B8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230B1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3E8331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577767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789471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1AD08D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381982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7255AF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12E5C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C6130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EE6E89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3B7CE0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4FBFF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68086A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6E4D6D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449BE4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4D652A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849D6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591981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536471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00ACEF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41FDE0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48CFA5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FE622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7D704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57ADC1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198B82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71001F56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0A8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36C9A7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14C2E9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030133B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3315D9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E8C9F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71DFAE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02EF5D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DA74D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60C527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1A723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942DA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CCD9F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7270CF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F47E4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0C66F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0EDA6E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0C69AE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B5A4F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452A9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0E6C7A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95C9F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6063D8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8E5B7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57394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33C46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6BF06B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2E368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72E20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003BA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6FF96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5545C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1CAF1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14AB37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255CBA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2EA014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1F7767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C3D75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71A59" w14:textId="77777777" w:rsidR="00823F6F" w:rsidRDefault="00823F6F">
      <w:pPr>
        <w:spacing w:after="0"/>
      </w:pPr>
      <w:r>
        <w:separator/>
      </w:r>
    </w:p>
  </w:endnote>
  <w:endnote w:type="continuationSeparator" w:id="0">
    <w:p w14:paraId="13E243B7" w14:textId="77777777" w:rsidR="00823F6F" w:rsidRDefault="00823F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7CF84" w14:textId="77777777" w:rsidR="00823F6F" w:rsidRDefault="00823F6F">
      <w:pPr>
        <w:spacing w:after="0"/>
      </w:pPr>
      <w:r>
        <w:separator/>
      </w:r>
    </w:p>
  </w:footnote>
  <w:footnote w:type="continuationSeparator" w:id="0">
    <w:p w14:paraId="010F0233" w14:textId="77777777" w:rsidR="00823F6F" w:rsidRDefault="00823F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A8E"/>
    <w:rsid w:val="001274F3"/>
    <w:rsid w:val="00151CCE"/>
    <w:rsid w:val="00164A92"/>
    <w:rsid w:val="001906CC"/>
    <w:rsid w:val="001B01F9"/>
    <w:rsid w:val="001C41F9"/>
    <w:rsid w:val="00210E1E"/>
    <w:rsid w:val="00285C1D"/>
    <w:rsid w:val="002D7C5A"/>
    <w:rsid w:val="003327F5"/>
    <w:rsid w:val="00340CAF"/>
    <w:rsid w:val="003C0D41"/>
    <w:rsid w:val="003E085C"/>
    <w:rsid w:val="003E7B3A"/>
    <w:rsid w:val="004151D0"/>
    <w:rsid w:val="00416364"/>
    <w:rsid w:val="00431B29"/>
    <w:rsid w:val="00440416"/>
    <w:rsid w:val="00462EAD"/>
    <w:rsid w:val="004A6170"/>
    <w:rsid w:val="004B2D57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B45C2"/>
    <w:rsid w:val="007C0139"/>
    <w:rsid w:val="007D45A1"/>
    <w:rsid w:val="007F564D"/>
    <w:rsid w:val="00823F6F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A665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2020-12-09T08:02:00Z</dcterms:created>
  <dcterms:modified xsi:type="dcterms:W3CDTF">2020-12-09T08:02:00Z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