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33AFED96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34B13B8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510A1C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71876F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8D2B4C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46D31A2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0927161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331ADD9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497B83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C4D71C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AA6FB4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EFACB9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1BFDD3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654D6FF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7B56ED3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4BA07D3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39BAA2B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BDA6F6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D7370D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D28BD4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54A5052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50A7AD8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017C163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2D28511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9EAE9D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DAE03F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0C428F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900389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210970F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BFCBE4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974F2E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3DDB18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A53896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29A569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6D7D4B8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11D9C3C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3022422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3B7396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29E1FD19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5C7492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3B2174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871608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8A86E1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9C9197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4D267E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AF565E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444EA2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2CEB05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A10578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96F2D3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4BCE33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259EA36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57D69EF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CAF1F1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882AEE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BB37F8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9A83B4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3626DA4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4B0A505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2857045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948685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48DD6D8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DD0029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5D8507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ED3732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760966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7A9B9EB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EDF574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69BF5A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74EDE0D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6C6BBF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83EA29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5510FC1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53BF54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4D10DA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3BF279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10C065C3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CEB2D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E5705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672ED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3D1CE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6C104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4BAAD1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302D81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D1ABC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42203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437B0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7BC48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62892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554B61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6796D7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C03CA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C5296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764B3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037A5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861CE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F2B6B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5DD5DE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980EE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C1611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32A92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B35B7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647A1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F81F0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15C40E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27409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15FF4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48459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BE6AC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D0B50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7C9A38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13F4E5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0827F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E93C8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1B0BFA89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1507A9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B70CA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7AFC5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EE877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DC949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B5F32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755E05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33ECC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2FC8E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6CA59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C627D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57485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AF606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246B36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C4BCF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7927BF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4B3EF9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9EA7D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EC427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DC2C4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60CAB9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B2F80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A473B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7F0AE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24409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6487AF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DDDFF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403EFD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1C5135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E699E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62554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91141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E168F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4BFEC7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718EE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1CB4BF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E3CCD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53E2AF6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7A0D0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245D1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00ACB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FB9BA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F25B2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07D7E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694D7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B137B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0F701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DB1DF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3DD45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ED277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EC1FF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FF62C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3B298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7ACF2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A0364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A7AC4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634AA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2809F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77E20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4D439B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95ADE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8520D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BB889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25A9CB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0698B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E0E4F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58929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E7AD6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294BB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20375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F47B7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0EB76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2D0EB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5E04F1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6377B0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55A25006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61E63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D23C4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B8D13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B2705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C1815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03FBC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6B894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8CFD6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C3474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27514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2C0F1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4AF1E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BF827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347B3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9CDE3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9FD59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548E7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38307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3C168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D9FEF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E857D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B3ACA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80B47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56B84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2B598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92801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A8B4A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97A5A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A3DD8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E47B4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2B5F2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5FCC0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090CD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EBC13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03E8E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50FF0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AA39D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3D312DC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6736E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DA535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93BC0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20D28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7E35B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5EEB8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A85C0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FEC29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12780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BE5FF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DF369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F84E7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7B25E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8E077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EA697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3DAAA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1FCAE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37369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1313E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20B94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CDBA1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1F30AE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80D94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1675F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B64FB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22F48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A0DA9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C8038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E2A65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1E6D2E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34ED1B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6B4FA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C535B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D2D11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6270D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A8708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3610F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2668607B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49F83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6C066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1DE3D5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F9781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798D8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58ECD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6571B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29B11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22B1D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39712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AABB6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B2460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BF5A9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B09C6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9DC90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76560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57988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3B7C7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EF4B0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A6EF2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6ACF9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0ABF8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A1C11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DEDF2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E223F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62356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097F9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14C76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6D41FD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1A052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CF73F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D1EDA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76045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2D00A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EC877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923EB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10E36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00EB4C0F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20440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617894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52082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92303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645C07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2CE25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21CA18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96C46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752F6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2D163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3C580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E0202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86D46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740A5E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7E697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0CCFAD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6BCE8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B27F8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80511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58E0E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1BDC0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3A6FD0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3DBBA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B2F6B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99F62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F8BC8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0052E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FA06F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46383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52B82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3F36A8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884A2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82963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E505C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FE593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075B9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AF296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2B68E5DB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70D7F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E486E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679F1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435E9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DCFDE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2A0DF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BDB07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56B5B1B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A95B1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7080C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21EF97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125F2D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937AC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E2F73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E50BB7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9BE5E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DBF55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29DB5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7F6FA0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70F47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98BEF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767176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FE74A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FC04E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2801E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2F80D4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C4E6E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F4EF0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731D38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2AACF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A4EEE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4A13B2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55E6B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4DB72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BB3C3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1F59EE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1C2C3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69D28FE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2DBD4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E5269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79E8E5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32820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2F80D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1B9034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B9B0D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302D2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8E31B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553AD2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182F7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007B1A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4990D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0A162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CC57E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30BB52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1C90C3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4E891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B50BF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97310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494D8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5CFED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3A02E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377B8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9EF72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70254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09F751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7D879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6352EA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395E3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034085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9A9D6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8DC88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58364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24683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2D7DE7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1230B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44DA0DE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1519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39261B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6F0629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6495C2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A50A0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B13D5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1A976D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48254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2CB937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60839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FE836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D3BDF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0E13A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3B56A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33ED6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4FE903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C40F0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A3CA7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89DC0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90DA8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22C1D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E8CB3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6D67A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CE1F7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E7A05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F919C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7FEA5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40B4A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4CF84D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D7D0E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BC731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A0E01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8E271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DEE1C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F0AB2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37B2C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AFADE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AB0BA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33B1B" w14:textId="77777777" w:rsidR="001656AA" w:rsidRDefault="001656AA">
      <w:pPr>
        <w:spacing w:after="0"/>
      </w:pPr>
      <w:r>
        <w:separator/>
      </w:r>
    </w:p>
  </w:endnote>
  <w:endnote w:type="continuationSeparator" w:id="0">
    <w:p w14:paraId="4548E94D" w14:textId="77777777" w:rsidR="001656AA" w:rsidRDefault="001656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1FEE3" w14:textId="77777777" w:rsidR="001656AA" w:rsidRDefault="001656AA">
      <w:pPr>
        <w:spacing w:after="0"/>
      </w:pPr>
      <w:r>
        <w:separator/>
      </w:r>
    </w:p>
  </w:footnote>
  <w:footnote w:type="continuationSeparator" w:id="0">
    <w:p w14:paraId="50DF8BBC" w14:textId="77777777" w:rsidR="001656AA" w:rsidRDefault="001656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A8E"/>
    <w:rsid w:val="001274F3"/>
    <w:rsid w:val="00151CCE"/>
    <w:rsid w:val="00164A92"/>
    <w:rsid w:val="001656AA"/>
    <w:rsid w:val="001906CC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51D0"/>
    <w:rsid w:val="00416364"/>
    <w:rsid w:val="00431B29"/>
    <w:rsid w:val="00440416"/>
    <w:rsid w:val="00462EAD"/>
    <w:rsid w:val="004A6170"/>
    <w:rsid w:val="004B1519"/>
    <w:rsid w:val="004B2D57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A665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3528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2020-12-09T08:02:00Z</dcterms:created>
  <dcterms:modified xsi:type="dcterms:W3CDTF">2020-12-09T08:02:00Z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