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0EF37F5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540CD2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2024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CCE6E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A593F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ADE41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BFB39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6FE1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60B49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3697F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63C58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8E8FC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F1CDF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455D6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9E4AE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6E951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2E299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88F81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4F806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DE9B7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DAE71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C2B98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85AF5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975A4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B0C9F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E9288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B326D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809F3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BBC77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8D4C5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5491A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A4FB8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C56A0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4F627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BE970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DA06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F8D6B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6E16B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53D2F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C9FAB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3B675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26DEB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D6858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69CAB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AB755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77F37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3D81C4A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794434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EC506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F9A04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9C972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5CF8D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470CA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BAA4D8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CB987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DB921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D0128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861FF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24319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24AAB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B57707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994B2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439EC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1570A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57EB5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638ED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29280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29528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6AAC8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2F59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9E31F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440FA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3FF2D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40BBB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AFB8A5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3FD1D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2837C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50404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24606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118F26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791A7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695A7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60A265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44260F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23B9D2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0E22C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0A44C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48AEE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A664D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7B84FE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AD11CC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2F2D1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7CA75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9E8ED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D8B1B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2A550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7BFD7B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479778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49B5E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B69FB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691F58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5D41D4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285006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D49B8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96BA95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B05B4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B7B28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877C7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659E0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5899B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874B0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4F726F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6C0610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114BBF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D68FE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20200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3B629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4D546D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0CA00FF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8A2AB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2207EEC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178E4A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25A167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D052F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30903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20372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ABB0B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80E5D7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55A32A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32C5EF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5787D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391D5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96B1C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7F8D8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A3F374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E6813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231F76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4ABB0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98C19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0CD78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53283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C1A0EB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D9FFC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59EF51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6FB2EB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92C7C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4AE654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7D4C0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01228B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0BE619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31CC4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364827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FEF6B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063AC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949FB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E1FE0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03048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3E1859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6ECED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0102FB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6F86F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50E65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156F9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544D7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EEA59B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40FA0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631677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7C6107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707898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3927A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EB873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463520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B31F8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77845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FDEED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56F08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54AA34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5FF5F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5A8F96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2373C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56A18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8E424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DB277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C7396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BCB3E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54B90E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08A9FF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68038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51AEC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39ECB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C8F59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55A310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45B19F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AC0CC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201DEB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60EF7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01162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D94D2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36E5C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6E87E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C295C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071D83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469A6E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59EBC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40287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55BA5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F8A3C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772F6D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6461F5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7D37E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7ED59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094DD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FF88A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0254E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39490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FBD245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8F9BB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A6B8C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00FD7C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3B28C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68F9BD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2BE91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4EE2D1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5D5B6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599EB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721242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A2802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726FB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84140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3F7DCB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1B6031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39B1AC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5884C0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4BE482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74166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EE293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5F01A3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0FD25F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A47C56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E746C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7A2B2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A3CB8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4EFA9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6A0B07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4BAD7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6D9624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AC789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4D2C7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3456F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FEB0B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F12C0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94AA3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3C344C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3915AC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275FB5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5B5A0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0E862B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7EBDB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6C332E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116DC1D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781A4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06BC3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D6C15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B9E02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58DE9E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FA71F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CB3D5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2A5445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6448D5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C8139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EA25E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E0C0D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C8FCF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F8200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4F4D99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7DAAD4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F5E9D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C1A6B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66AB6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58FA0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1B7A53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A53C7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7F31FE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B1112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FC7C5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2593A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3BAD1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36EAE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1C3C0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F38AA0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71BB97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0FDB86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4861CD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3203D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54105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8E1AF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40AA988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1D971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D41D8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CC6E9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18161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71CADC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E67AD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FD0DF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C21B6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A71007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970E4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B5A7B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12DFE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1EC8D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5BBD5E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7B9F6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E88724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1FEBD2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AD4C0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B4BE0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70EA56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2A5ED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82A21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557A9D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FE532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477FC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FDFA8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45F0A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D0002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445A62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60358C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5689D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47C34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AA397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6D017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5F6317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E5A4C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438CA1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29439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2858ED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C6998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002831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79EE4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A2360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3234E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1CE635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9B766F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27DE7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FDEE3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5F2E0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7A46D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575074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9E9A4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EA8EA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A3C63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19990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86383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F4561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673A7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282F8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7F9E43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34A429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8511D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78813B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3CF3F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368E3C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0761B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0995D4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A909E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2D92A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82768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0FEE7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06532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E9504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4A4B21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B691D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BF948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06C8AF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0CE28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09E23D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C4721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28052B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6BBF94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07C9FA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4E43D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AC11A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438B8E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99812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2D2CA2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CAAB5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31A61C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38283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ED473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A96F8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D2706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F7BA1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8B354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27E0AAC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E8108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A57F2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669F8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15FB7A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7E070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BBBA2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1483AD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84DC7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F2C29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18A8B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69388C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524D7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2A5EE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64D340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1A9E79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03DAC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2C179C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32732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B3061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C9149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B3336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D05E8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26CBFB8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09D6FC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54F2CE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6DA96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01AD1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B0C88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CE81A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262EA6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FD338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8B9CE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700AA5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BF51B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51830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5AB5B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FC49EC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6DDACC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D3FD6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21614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26594E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BFF1F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D9036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CE09B8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35AD7A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182392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D4D6E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0C44F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CB316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EA37C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5B2CF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0B9B91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13FB5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395D9" w14:textId="77777777" w:rsidR="00091C94" w:rsidRDefault="00091C94">
      <w:pPr>
        <w:spacing w:after="0"/>
      </w:pPr>
      <w:r>
        <w:separator/>
      </w:r>
    </w:p>
  </w:endnote>
  <w:endnote w:type="continuationSeparator" w:id="0">
    <w:p w14:paraId="4D9ACFD9" w14:textId="77777777" w:rsidR="00091C94" w:rsidRDefault="00091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E4DBE" w14:textId="77777777" w:rsidR="00091C94" w:rsidRDefault="00091C94">
      <w:pPr>
        <w:spacing w:after="0"/>
      </w:pPr>
      <w:r>
        <w:separator/>
      </w:r>
    </w:p>
  </w:footnote>
  <w:footnote w:type="continuationSeparator" w:id="0">
    <w:p w14:paraId="30D90662" w14:textId="77777777" w:rsidR="00091C94" w:rsidRDefault="00091C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1C94"/>
    <w:rsid w:val="00097A25"/>
    <w:rsid w:val="000A5A57"/>
    <w:rsid w:val="001274F3"/>
    <w:rsid w:val="00142037"/>
    <w:rsid w:val="00151CCE"/>
    <w:rsid w:val="001B01F9"/>
    <w:rsid w:val="001C41F9"/>
    <w:rsid w:val="00211686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2020-12-10T03:48:00Z</dcterms:created>
  <dcterms:modified xsi:type="dcterms:W3CDTF">2020-12-10T03:48:00Z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