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353B95D3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95359E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2026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7FFEF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62CA5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A5CF7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A2395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FA0CF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06A73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BC738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DD66C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2215E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6F980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DC543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7D3C1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CE006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7E83F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4FAC5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34248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21C45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2B062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ECEFE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448C8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A4E3C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A95DE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E2E08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10B7B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A8FE7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5F6C5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C399B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6793F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2C83A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30280F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3B7D9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BCB85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247AA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ADAD1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CB7E6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56D3E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54A32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7B610B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39674F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2A7A8B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0A84A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673C6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3DC08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61FA530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028696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16745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96A4CF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27409C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8F689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CC6CC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81C561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351E9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FC4A9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B566D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12162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638AC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3B967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964A02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4FEF69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3B7349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E3103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73716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D13D6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2239E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B9201C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1ABE1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4F2E44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44817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7953B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063FB0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68EAF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940926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3A200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1EE655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01F2D0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8CD5C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DF902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215EDA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A7196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74FA54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388CB71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1D3A9A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EF5E3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CD782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1C8A82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05C215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4BDD4D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1B092E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29C59C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EC622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017EF5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078BB1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92235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1F40B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42459D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791E0B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594C4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D4B16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93CE5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75B735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52ACA0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115819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73EFD7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9D0DF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0D767F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02894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E5FCE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7D1428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1CEEC2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580F44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4A449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6E6CD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15517E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58479E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EB3C4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4925C6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401B56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64E0E59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43473B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12ACCB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BB72D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24B8F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211EB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6D8B8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57A7BA2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096B07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2F9BA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24C03A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F5BAB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445B16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03729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F126F6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6588C1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0FAED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35518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1505D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42EB0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4FBC5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29E44C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ED667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45435B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3D088C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635DE7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5CAE1C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247ED6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23FCFB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32EA5F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7AC867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7D86D0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FADC8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A02A3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6F0005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42C761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29C3E9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20FB1EB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ED126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EF75E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7D2D42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7A5BD0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2807D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DCFB8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90DDA1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6CF9C1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9BD7E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7CC9E0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B3B09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49C242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6B9D34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0AEB1EF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787EE3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76F120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5D3807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36E761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1E619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28EEEB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C822DF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124BF7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0A1515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32CBF3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17DBBC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7C47F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1BE1D1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39578D3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3A88FA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1E34E9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1D15F7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FA76C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43F1D1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5BDADA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E329A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07F538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7068A23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508B04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3953A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69301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04F5F2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22EC8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321BE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0333EE0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5011AC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E1CBD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3C6BED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98E68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2D7B67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0D4722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783962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4CE2EA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0D0F40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2E35CD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32ED1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073949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19026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795AA4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6043C1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77F0A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519E1B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32B02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90B94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C48DE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3B6EFF6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45F533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33F9E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602CA4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31687A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0FEAEB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7B3B54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88455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634B2F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3EB2F2D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140059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738FDB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749F6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283C0C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790C7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5342F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7798A2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149BF1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4C0CAB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359C88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224E6A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3AA010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33D642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063B816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468529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C945C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4E349A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59DE8B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68C40D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45CBA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666AA4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30C3FB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539D9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78941F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0EE725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A4813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8F62A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51FB4FB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53ECBC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BB483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750DD8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67B843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5F06BF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38B3E1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048CE7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8AEB1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7CA1B4C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57EE7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EA271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8BE73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35E71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404E1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9C625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1E215D9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4BC19A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A136B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B2911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03ADD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4E984E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350D6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2D9D21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414A6F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533B0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18C18B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BAA85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FC41E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D6492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09D59D3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39688B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63F53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CD4F6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7AC6FC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4E106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360D6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565A354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A6768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E71CE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5A4B7D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182A79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DD20A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F1C3D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711F09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222275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15D23EC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54205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38BD1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538B0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6A8F6F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5DE06D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013476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583CA4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7BEA5D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73D18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81531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12F759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581C5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25EBEF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6937D9C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78CD7D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A6E6F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65AAAB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A3CA7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347365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085CC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843B46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6B93B2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004A50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C89D2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69CB0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06B100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3734F5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247DE5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38D38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99A3A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18EE8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277DCB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EF56D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9A299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03921E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59FA72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CD8715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29956E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7D7139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BAFC1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751A22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215667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3DE54C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E1FB83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6E33B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F411B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42D97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09A6A2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0C306A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7F1840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09497A1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A38DF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328B83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7870D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D7746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643AF46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1F2D6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5E8EE2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53079F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246E65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5C16C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E5EA1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6E6BE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2B01CC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B8F901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6773F5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76DBB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40F31C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7EDB26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AB8E8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EE2B1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33353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552165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9334BE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69401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1FA141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43EB43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5F148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2686E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87043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523B02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67907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5C115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FD33C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10DBB6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8D952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768FB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50F9E6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438E0B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37F694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788154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16021E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83236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3C01B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2690CB2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75A65F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45A00B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2FFC3E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1E44E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010E5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0B6FA2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917C21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13579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2937FC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261CF0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4E92C0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20FDB4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156E13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7EF945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93F1E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C6DC3F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517412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62FD2B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40A14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1D83E1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499494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5E95C6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926E43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167001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E4923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FC871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781F8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6448B7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158934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4B91F3D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B2D06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3EA036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3DA99D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4E6E2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2B4B28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B822E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C46E6C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50DF62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7922A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56FF1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3B2EBA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3E5D60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0D871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5FA830A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6D7CED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F00C0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8EB1C" w14:textId="77777777" w:rsidR="005B122C" w:rsidRDefault="005B122C">
      <w:pPr>
        <w:spacing w:after="0"/>
      </w:pPr>
      <w:r>
        <w:separator/>
      </w:r>
    </w:p>
  </w:endnote>
  <w:endnote w:type="continuationSeparator" w:id="0">
    <w:p w14:paraId="404FC689" w14:textId="77777777" w:rsidR="005B122C" w:rsidRDefault="005B12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A52C5" w14:textId="77777777" w:rsidR="005B122C" w:rsidRDefault="005B122C">
      <w:pPr>
        <w:spacing w:after="0"/>
      </w:pPr>
      <w:r>
        <w:separator/>
      </w:r>
    </w:p>
  </w:footnote>
  <w:footnote w:type="continuationSeparator" w:id="0">
    <w:p w14:paraId="1C216354" w14:textId="77777777" w:rsidR="005B122C" w:rsidRDefault="005B12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461F7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40CD2"/>
    <w:rsid w:val="00570FBB"/>
    <w:rsid w:val="00583B82"/>
    <w:rsid w:val="005923AC"/>
    <w:rsid w:val="005B122C"/>
    <w:rsid w:val="005D27F0"/>
    <w:rsid w:val="005D5149"/>
    <w:rsid w:val="005E656F"/>
    <w:rsid w:val="00667021"/>
    <w:rsid w:val="006974E1"/>
    <w:rsid w:val="006C0896"/>
    <w:rsid w:val="006F0605"/>
    <w:rsid w:val="006F267F"/>
    <w:rsid w:val="006F513E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5359E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51D2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2020-12-10T03:49:00Z</dcterms:created>
  <dcterms:modified xsi:type="dcterms:W3CDTF">2020-12-10T03:49:00Z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