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06518BA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914955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2028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13B30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6AC76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62F6E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673B0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43F4C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79B25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14BF6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70E65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5B0D4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B1B68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4FFF8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DA6B8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4F4C1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C9DEE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9BA2C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C89DF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C8706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A6938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A8964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5D434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DF06F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DCEF6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8AA46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CC8C2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B7FFD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D7970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CA0CE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A054A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5671C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EE3FD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E3D25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A22AA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23B7C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EFB72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823DD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66D47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890CA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BE05E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0DFF0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C0119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1E533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EB679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577D5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E10A3C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1075B6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2203DC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8666A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BC1B7A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8A550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05D4D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B69CDC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F52C6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C7B2D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F0AD5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36396F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84AE4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76091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46C894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831F3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10FC1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8981E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0AF60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4FA9A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2792B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45B952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D981D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AB515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D5804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B1F10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0A76F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8F2DE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35D0DC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1A4B9C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ADA57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1D1A97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18C874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111028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45FD5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7AB30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6791CF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ED7A7D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1BB466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179AC7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6AA2E5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75303C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5A7273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47E783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5BEFAF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BFC75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61A633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4394A5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6F29BE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E9D62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9A0D9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029F453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D8664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83536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17742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155BA0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DFACB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08CE64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24C282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7688F4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FF031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58C9B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27102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40328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DF1BF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8FF787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53376B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E4C4B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CABD4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72DC09F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2A64D9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A1D28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4BEC5F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FCD1F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E04491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7DFA7F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3CB74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21AA2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E11FA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F42B0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08343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407976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DFB85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3C1E9A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935DD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3541F4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2B5746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40D46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DE36A3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BCCE4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79B6D5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48CC8F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C4F9E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6B21A0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325E7E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EC0506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527508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41763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FA56C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8F428F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652F6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0F065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FC1929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577F8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67AC63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46925E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70E96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3261C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2571AC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474CBD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33F28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01586FE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5E058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189FD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420672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7A3DCD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1F645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0EA68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0A09B5C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5A7F0B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B7817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C90F8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0FB850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3B3D58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32990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3873F3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A8A94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496B46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DA0C0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1380D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C1D97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5A877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6B67D4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6A61AA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071790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E0D18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613E46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02A48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7F2A5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23E37E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A81D0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20F72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112B4C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25A838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B6A2C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220162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048230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018C29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4E84A3E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4E3D5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C1A48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509ED6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43A48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733D7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93A8A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4711BF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6E8433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C0AC5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96D23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2C165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E8E11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1AA8C0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2AAF224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28456F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96EF0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3FDA9C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0CC8D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66706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543558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540A7A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48420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09980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45EF4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2D1A2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12E823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5F0EB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D1196B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216053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02F705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2A364F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22FB26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3E5826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1C1F15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77CCDE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1E2DC9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6C9DF74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15C761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CCAF6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06BC3C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20B61E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103D0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57293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95D539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3641A6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89E09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A3840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47993C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7D4F3B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3E8553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31280D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13188E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1CFF13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043EA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C1849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2139B3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1DCDEE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8A8A09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207637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AE6A2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3048D9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030F87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235E53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F2DF3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09BB4A7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F4A7D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4957B5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7E2F2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6B53FC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B5B17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17743A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5800F6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9DA71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9524F9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743CC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1DF66B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BD058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3C974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42295C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697EE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76B8E8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3F6CA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F5C9B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283B3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645344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88EF4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6BB64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7B3776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07CC2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59A113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270D2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C9E1A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F61DE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39B832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D3A0BC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541242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485592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4C052D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5CED2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467E6E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052858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3C12F5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362582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3A367E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65E0C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03BA3B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1FEE7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FA832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5DD7BD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6B9ACC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16E596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6AC05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E7089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DEC6A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10F2C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5678A5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04C359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49B2732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43526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218CCF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126CED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F1823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567E8C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AB8A4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2633AB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3EB5B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31D47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02441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453F65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53AAD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2C3A0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62BEF4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4EF885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C0D29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615A7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512E26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2AA4D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64C5DB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053DA9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7FA9D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4FBC5F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CB937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6AB2A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41E1A9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3840F5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06B7B5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310286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B86330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F1CB2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04B980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9CDD6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49806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1289E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D033B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6F11F89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E34AB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98ED3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BDC05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730C9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63C224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7C5A3A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3B603FB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4D7922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01D349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0FF842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2AEA06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BD473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0A7E4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967EEC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4A466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28FD0E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53A66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3EBCC0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3C881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F904E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3B298A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6AED76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02BDF3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7FC8D9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2292C0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749EE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33029A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1C2D1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D5347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284F686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7F9F4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ECD2F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14BF9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716E1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43761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267F8D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58F7A9B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8CD73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433112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13B99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777DA3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6228E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38ACAD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1D28CD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28D9B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78B964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84B57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AF498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37335E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1C1D1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91B917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0A9F2B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70D983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92F3B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50469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48AC14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3DA2B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719E41B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4679A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CAFBA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70F262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286270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185FD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C6C70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5DB4F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4B723F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604EE8C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1FE97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348A4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06F57E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4A1CE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4F9F1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75E69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0AF535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4A17D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2E1A6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1AD52E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320D4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1290A7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3F715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AA72E9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52831E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649026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01CD29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9E50E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DDD38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12271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E9338C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01D29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D55DE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73DCE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800A7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33B0F8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F69F0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3C88E86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5B0EB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741720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49141" w14:textId="77777777" w:rsidR="002866C0" w:rsidRDefault="002866C0">
      <w:pPr>
        <w:spacing w:after="0"/>
      </w:pPr>
      <w:r>
        <w:separator/>
      </w:r>
    </w:p>
  </w:endnote>
  <w:endnote w:type="continuationSeparator" w:id="0">
    <w:p w14:paraId="7548C9A3" w14:textId="77777777" w:rsidR="002866C0" w:rsidRDefault="002866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191CD" w14:textId="77777777" w:rsidR="002866C0" w:rsidRDefault="002866C0">
      <w:pPr>
        <w:spacing w:after="0"/>
      </w:pPr>
      <w:r>
        <w:separator/>
      </w:r>
    </w:p>
  </w:footnote>
  <w:footnote w:type="continuationSeparator" w:id="0">
    <w:p w14:paraId="6E8BE058" w14:textId="77777777" w:rsidR="002866C0" w:rsidRDefault="002866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461F7"/>
    <w:rsid w:val="002562E7"/>
    <w:rsid w:val="00285C1D"/>
    <w:rsid w:val="002866C0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40CD2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06D1"/>
    <w:rsid w:val="007F564D"/>
    <w:rsid w:val="00804FAE"/>
    <w:rsid w:val="0087060A"/>
    <w:rsid w:val="008B1201"/>
    <w:rsid w:val="008F16F7"/>
    <w:rsid w:val="00914955"/>
    <w:rsid w:val="009164BA"/>
    <w:rsid w:val="009166BD"/>
    <w:rsid w:val="0095359E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2020-12-10T03:50:00Z</dcterms:created>
  <dcterms:modified xsi:type="dcterms:W3CDTF">2020-12-10T03:50:00Z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