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1A7C8AA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1C211D47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1AE728C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49F784D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4EB4EC6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5874585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5DB9D9D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09E692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4B33C1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04B6F3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245C76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4F0CA3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231C7C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02DC81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6C9BAA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2D2EB2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0FAF9D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7DC1CD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75B545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27EF57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08E25A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2C7A83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7296EE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201F95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7C09EF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4DDF13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3512FA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4A1906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3C5B02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69A17D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0F22E2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2AB6F1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7A0B44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2238A7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6F5307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3242FC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2381E0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7ECCA3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F4B70" w14:textId="77777777" w:rsidR="008A0997" w:rsidRDefault="008A0997">
      <w:pPr>
        <w:spacing w:after="0"/>
      </w:pPr>
      <w:r>
        <w:separator/>
      </w:r>
    </w:p>
  </w:endnote>
  <w:endnote w:type="continuationSeparator" w:id="0">
    <w:p w14:paraId="560CCCD1" w14:textId="77777777" w:rsidR="008A0997" w:rsidRDefault="008A09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AB835" w14:textId="77777777" w:rsidR="008A0997" w:rsidRDefault="008A0997">
      <w:pPr>
        <w:spacing w:after="0"/>
      </w:pPr>
      <w:r>
        <w:separator/>
      </w:r>
    </w:p>
  </w:footnote>
  <w:footnote w:type="continuationSeparator" w:id="0">
    <w:p w14:paraId="13023592" w14:textId="77777777" w:rsidR="008A0997" w:rsidRDefault="008A09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A0997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7F1A79A-6041-41A1-87C6-9C6F5E580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2021-01-12T08:00:00Z</dcterms:created>
  <dcterms:modified xsi:type="dcterms:W3CDTF">2021-01-12T08:00:00Z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