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3741284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1DD5B64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D1013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4C0B34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0AFB4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62584A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55CBC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620C27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62C462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28926B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5D7979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F8E84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97D35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34D8E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0EB9CA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C6992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787C2F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3BCE73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832DA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001E89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07FDB3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6CAC17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5F57A2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2209A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428F97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43379C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BF5E4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27AA0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704B52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998DC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4BC4D9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12C26C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7311F0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C65FF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70D9AC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02C5E2F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407C8BE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720C4" w14:textId="77777777" w:rsidR="00544705" w:rsidRDefault="00544705">
      <w:pPr>
        <w:spacing w:after="0"/>
      </w:pPr>
      <w:r>
        <w:separator/>
      </w:r>
    </w:p>
  </w:endnote>
  <w:endnote w:type="continuationSeparator" w:id="0">
    <w:p w14:paraId="11BD6192" w14:textId="77777777" w:rsidR="00544705" w:rsidRDefault="005447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E5963" w14:textId="77777777" w:rsidR="00544705" w:rsidRDefault="00544705">
      <w:pPr>
        <w:spacing w:after="0"/>
      </w:pPr>
      <w:r>
        <w:separator/>
      </w:r>
    </w:p>
  </w:footnote>
  <w:footnote w:type="continuationSeparator" w:id="0">
    <w:p w14:paraId="3D31D089" w14:textId="77777777" w:rsidR="00544705" w:rsidRDefault="005447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470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38ADE9E-D8CE-4CA8-B58C-F96C9BDA1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2021-01-12T07:42:00Z</dcterms:created>
  <dcterms:modified xsi:type="dcterms:W3CDTF">2021-01-12T07:42:00Z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