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7F260D4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9D59A8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2620B8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322AB79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1B34924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13DC06C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0823007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498B27B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752B2C4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8762F4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75CACF7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2148F0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30D4DD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2A7623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06D493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07509D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459963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0B90CD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49FC19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005C4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4C7002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67323B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167ACC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713870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61EC84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124EFE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366728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156FDE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4F5ECA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28113A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5138D6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565BC7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5AAD96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3E0063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76D04D4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4F24C3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1CE2E514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68C05E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FE573" w14:textId="77777777" w:rsidR="006B00F9" w:rsidRDefault="006B00F9">
      <w:pPr>
        <w:spacing w:after="0"/>
      </w:pPr>
      <w:r>
        <w:separator/>
      </w:r>
    </w:p>
  </w:endnote>
  <w:endnote w:type="continuationSeparator" w:id="0">
    <w:p w14:paraId="2C581472" w14:textId="77777777" w:rsidR="006B00F9" w:rsidRDefault="006B00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34EF" w14:textId="77777777" w:rsidR="006B00F9" w:rsidRDefault="006B00F9">
      <w:pPr>
        <w:spacing w:after="0"/>
      </w:pPr>
      <w:r>
        <w:separator/>
      </w:r>
    </w:p>
  </w:footnote>
  <w:footnote w:type="continuationSeparator" w:id="0">
    <w:p w14:paraId="7BD497CE" w14:textId="77777777" w:rsidR="006B00F9" w:rsidRDefault="006B00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00F9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DD56203-C21B-4DB4-9A6A-91ACD55F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2021-01-12T06:26:00Z</dcterms:created>
  <dcterms:modified xsi:type="dcterms:W3CDTF">2021-01-12T06:26:00Z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