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3E0EB24F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2023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8B73B9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3A47607" w14:textId="4C52A61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750A356" w14:textId="069494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970E4E" w14:textId="2C0A5A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D0CAE09" w14:textId="08AF2C2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7D7818" w14:textId="32855AA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A750F0D" w14:textId="6A4B89F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27CF59DD" w14:textId="7819873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14C6653A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481F5493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7ED5179C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5129DC9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3CBF000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6DA2FCD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423A9FB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6ED2CDB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3488FFD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3B5486A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7B9090A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4B1B21B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69CF3ED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20B40A1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7101B56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24A8D0C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61D52AF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0F2E02E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7DB9332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356AD27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58A2D42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3119227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0D7D7FF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786CF47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00343D2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0786F02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24A9E49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2F6BD1E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7A26017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123C2F3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7A56C65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645E48F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23FCEC9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3BE5C00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3B3ABC4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4DF1CC6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213175C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5CD9C4" w14:textId="77777777" w:rsidR="0019772D" w:rsidRDefault="0019772D">
      <w:pPr>
        <w:spacing w:after="0"/>
      </w:pPr>
      <w:r>
        <w:separator/>
      </w:r>
    </w:p>
  </w:endnote>
  <w:endnote w:type="continuationSeparator" w:id="0">
    <w:p w14:paraId="733398FD" w14:textId="77777777" w:rsidR="0019772D" w:rsidRDefault="001977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BE595" w14:textId="77777777" w:rsidR="0019772D" w:rsidRDefault="0019772D">
      <w:pPr>
        <w:spacing w:after="0"/>
      </w:pPr>
      <w:r>
        <w:separator/>
      </w:r>
    </w:p>
  </w:footnote>
  <w:footnote w:type="continuationSeparator" w:id="0">
    <w:p w14:paraId="704D1FB2" w14:textId="77777777" w:rsidR="0019772D" w:rsidRDefault="001977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13269"/>
    <w:rsid w:val="001274F3"/>
    <w:rsid w:val="00151CCE"/>
    <w:rsid w:val="00164D64"/>
    <w:rsid w:val="00194281"/>
    <w:rsid w:val="0019772D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7342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9E316E6-B5BB-4C89-A3C2-BF1747B0C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2021-01-12T08:00:00Z</dcterms:created>
  <dcterms:modified xsi:type="dcterms:W3CDTF">2021-01-12T08:00:00Z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