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45C96A5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1D85B1A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545FFFC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58E18E1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79C6CB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4991C6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6926A8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163B07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24EA22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25CFE7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4046C9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769BF3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5A8221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53276C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1751C9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5B8C5B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430461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641015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465827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31AFBE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094507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0C9B63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1BB898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95F44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58A335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205F3C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092038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413E5C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26DBD0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99E72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62F2C8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481EF4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175E09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76D4EB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7CA23A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72DF630D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75170D9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7C2ED80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6D6E4" w14:textId="77777777" w:rsidR="00630DD6" w:rsidRDefault="00630DD6">
      <w:pPr>
        <w:spacing w:after="0"/>
      </w:pPr>
      <w:r>
        <w:separator/>
      </w:r>
    </w:p>
  </w:endnote>
  <w:endnote w:type="continuationSeparator" w:id="0">
    <w:p w14:paraId="1785C567" w14:textId="77777777" w:rsidR="00630DD6" w:rsidRDefault="00630D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E8D51" w14:textId="77777777" w:rsidR="00630DD6" w:rsidRDefault="00630DD6">
      <w:pPr>
        <w:spacing w:after="0"/>
      </w:pPr>
      <w:r>
        <w:separator/>
      </w:r>
    </w:p>
  </w:footnote>
  <w:footnote w:type="continuationSeparator" w:id="0">
    <w:p w14:paraId="3DF3FA71" w14:textId="77777777" w:rsidR="00630DD6" w:rsidRDefault="00630D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E36C2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30DD6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C59E3"/>
    <w:rsid w:val="00ED5F48"/>
    <w:rsid w:val="00ED75B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F7EA7F8-7B66-43AD-98CF-EEBD2497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2021-01-12T07:45:00Z</dcterms:created>
  <dcterms:modified xsi:type="dcterms:W3CDTF">2021-01-12T07:45:00Z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