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62BB279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2E6552AD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4642923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429E8C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3F82C99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2281393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3552F8C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3F160D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495B2C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237363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266DEC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6E2970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565546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56E44D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70391C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671397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003DC5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783765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317565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23803A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778044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665777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72C30C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010531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7FF2FF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7CCE6D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457599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67BE67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1A444D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02090B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6C0987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0CE78D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46FD92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0782F5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2BFA12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2E1B2F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4E0002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0DA085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57820" w14:textId="77777777" w:rsidR="001A5BFF" w:rsidRDefault="001A5BFF">
      <w:pPr>
        <w:spacing w:after="0"/>
      </w:pPr>
      <w:r>
        <w:separator/>
      </w:r>
    </w:p>
  </w:endnote>
  <w:endnote w:type="continuationSeparator" w:id="0">
    <w:p w14:paraId="0F18ECC3" w14:textId="77777777" w:rsidR="001A5BFF" w:rsidRDefault="001A5B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9E962" w14:textId="77777777" w:rsidR="001A5BFF" w:rsidRDefault="001A5BFF">
      <w:pPr>
        <w:spacing w:after="0"/>
      </w:pPr>
      <w:r>
        <w:separator/>
      </w:r>
    </w:p>
  </w:footnote>
  <w:footnote w:type="continuationSeparator" w:id="0">
    <w:p w14:paraId="29CE1639" w14:textId="77777777" w:rsidR="001A5BFF" w:rsidRDefault="001A5B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94281"/>
    <w:rsid w:val="001A5BFF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8ED6A31-A31B-4C31-AD26-8DCAF453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2021-01-12T08:01:00Z</dcterms:created>
  <dcterms:modified xsi:type="dcterms:W3CDTF">2021-01-12T08:01:00Z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