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7B3F8F05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220D633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50ABB0E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7C1D72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20936C2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1ED6C3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657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EF015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43627E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6E3E662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6E8AA15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099CF8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081849D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016D71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64D8A27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C4517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03AF680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7937950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52B124F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620DAB2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4ECB145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2FF9058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3043C74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2B203E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263357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1DEAEF9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11E93BA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737F7AA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74C532C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069041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70AC857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98D6E3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75D49AA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F0A586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3855425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414E09C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A657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A657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01A039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6FB2BA1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3810234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8CB62" w14:textId="77777777" w:rsidR="00BC4160" w:rsidRDefault="00BC4160">
      <w:pPr>
        <w:spacing w:after="0"/>
      </w:pPr>
      <w:r>
        <w:separator/>
      </w:r>
    </w:p>
  </w:endnote>
  <w:endnote w:type="continuationSeparator" w:id="0">
    <w:p w14:paraId="5F8CAEBA" w14:textId="77777777" w:rsidR="00BC4160" w:rsidRDefault="00BC41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FBCB5" w14:textId="77777777" w:rsidR="00BC4160" w:rsidRDefault="00BC4160">
      <w:pPr>
        <w:spacing w:after="0"/>
      </w:pPr>
      <w:r>
        <w:separator/>
      </w:r>
    </w:p>
  </w:footnote>
  <w:footnote w:type="continuationSeparator" w:id="0">
    <w:p w14:paraId="0A061BDF" w14:textId="77777777" w:rsidR="00BC4160" w:rsidRDefault="00BC41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6573"/>
    <w:rsid w:val="003C0D41"/>
    <w:rsid w:val="003C533A"/>
    <w:rsid w:val="003D4EE4"/>
    <w:rsid w:val="003E085C"/>
    <w:rsid w:val="003E7B3A"/>
    <w:rsid w:val="003F09FC"/>
    <w:rsid w:val="00416364"/>
    <w:rsid w:val="00416CFC"/>
    <w:rsid w:val="0042554C"/>
    <w:rsid w:val="00431B29"/>
    <w:rsid w:val="00440416"/>
    <w:rsid w:val="0045650C"/>
    <w:rsid w:val="00462EAD"/>
    <w:rsid w:val="0047342F"/>
    <w:rsid w:val="004762A7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E6689"/>
    <w:rsid w:val="007F564D"/>
    <w:rsid w:val="00804B5A"/>
    <w:rsid w:val="00807DE0"/>
    <w:rsid w:val="00846817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4160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73525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042D"/>
    <w:rsid w:val="00E93DA9"/>
    <w:rsid w:val="00E97684"/>
    <w:rsid w:val="00EC59E3"/>
    <w:rsid w:val="00ED003B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C1D2DC2-A7A1-48C5-8993-09C8EE00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2021-01-12T08:13:00Z</dcterms:created>
  <dcterms:modified xsi:type="dcterms:W3CDTF">2021-01-12T08:13:00Z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