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634A341B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621EAD1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68FC29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524443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6641B1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517082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630233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03AA918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79837A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76D427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63A888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1C85B9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5CA06B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40335AC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548852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2D6EE9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69AA23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164F73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548389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6B3CB2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01D377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040D79A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0EA73A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5B8070F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3A885E4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6201BA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64D201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61893C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533B469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6C9237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0D9CC0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7B356A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2F79FB3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3D12F0C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1E9A182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504C470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4A46431C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54BE8" w14:textId="77777777" w:rsidR="007D44BD" w:rsidRDefault="007D44BD">
      <w:pPr>
        <w:spacing w:after="0"/>
      </w:pPr>
      <w:r>
        <w:separator/>
      </w:r>
    </w:p>
  </w:endnote>
  <w:endnote w:type="continuationSeparator" w:id="0">
    <w:p w14:paraId="593A9DBE" w14:textId="77777777" w:rsidR="007D44BD" w:rsidRDefault="007D44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9A806" w14:textId="77777777" w:rsidR="007D44BD" w:rsidRDefault="007D44BD">
      <w:pPr>
        <w:spacing w:after="0"/>
      </w:pPr>
      <w:r>
        <w:separator/>
      </w:r>
    </w:p>
  </w:footnote>
  <w:footnote w:type="continuationSeparator" w:id="0">
    <w:p w14:paraId="79E27AD6" w14:textId="77777777" w:rsidR="007D44BD" w:rsidRDefault="007D44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4BD"/>
    <w:rsid w:val="007D45A1"/>
    <w:rsid w:val="007F564D"/>
    <w:rsid w:val="00804B5A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4EACD4E4-7DB4-4CBE-91AA-82EE6A990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2021-01-12T07:42:00Z</dcterms:created>
  <dcterms:modified xsi:type="dcterms:W3CDTF">2021-01-12T07:42:00Z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