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6F7855E2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3D4F18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8B71591" w14:textId="10E1BE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2C34C84" w14:textId="40A4E2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B52EC" w14:textId="46F596E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F8901F3" w14:textId="1AC5307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61C956E" w14:textId="0E29E2D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019D61C0" w14:textId="5BDFB7D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BBAC7D" w14:textId="1D68A89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2EC7299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264CD05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15B611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5F44188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3184742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6960CC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1B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4E2E1F5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1B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1B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D1B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7F44D6F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68F935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34DF88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481B3DE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44D6F4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401D87B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59449D6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66BC4A1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4157DC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3F1E737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55BA135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3D3C8CE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402F2B3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6964BC1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51B526C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3BCE656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4608548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06552D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5946C0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7FB1A26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1F67DF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5BA5A8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678544B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08647EB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6445173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394DA6C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19EE6F9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DD1B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DD1B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4C11149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78A348B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06E516E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B2E413C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0545475" w14:textId="77777777" w:rsidTr="00804B5A">
              <w:tc>
                <w:tcPr>
                  <w:tcW w:w="5000" w:type="pct"/>
                </w:tcPr>
                <w:p w14:paraId="18898F8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A595394" w14:textId="77777777" w:rsidTr="00804B5A">
              <w:tc>
                <w:tcPr>
                  <w:tcW w:w="5000" w:type="pct"/>
                </w:tcPr>
                <w:p w14:paraId="6E38F69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37795731" w14:textId="77777777" w:rsidTr="00804B5A">
              <w:tc>
                <w:tcPr>
                  <w:tcW w:w="5000" w:type="pct"/>
                </w:tcPr>
                <w:p w14:paraId="6FE8225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B029B1D" w14:textId="77777777" w:rsidTr="00804B5A">
              <w:tc>
                <w:tcPr>
                  <w:tcW w:w="5000" w:type="pct"/>
                </w:tcPr>
                <w:p w14:paraId="4512BDA7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7C139" w14:textId="77777777" w:rsidR="007F5648" w:rsidRDefault="007F5648">
      <w:pPr>
        <w:spacing w:after="0"/>
      </w:pPr>
      <w:r>
        <w:separator/>
      </w:r>
    </w:p>
  </w:endnote>
  <w:endnote w:type="continuationSeparator" w:id="0">
    <w:p w14:paraId="1C5D91AE" w14:textId="77777777" w:rsidR="007F5648" w:rsidRDefault="007F56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51BFE" w14:textId="77777777" w:rsidR="007F5648" w:rsidRDefault="007F5648">
      <w:pPr>
        <w:spacing w:after="0"/>
      </w:pPr>
      <w:r>
        <w:separator/>
      </w:r>
    </w:p>
  </w:footnote>
  <w:footnote w:type="continuationSeparator" w:id="0">
    <w:p w14:paraId="5E06A08E" w14:textId="77777777" w:rsidR="007F5648" w:rsidRDefault="007F564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13269"/>
    <w:rsid w:val="001274F3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C2AB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8"/>
    <w:rsid w:val="007F564D"/>
    <w:rsid w:val="00804B5A"/>
    <w:rsid w:val="00807DE0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D1B53"/>
    <w:rsid w:val="00DE32AC"/>
    <w:rsid w:val="00DF1DC9"/>
    <w:rsid w:val="00E1407A"/>
    <w:rsid w:val="00E32BF8"/>
    <w:rsid w:val="00E33F1A"/>
    <w:rsid w:val="00E50BDE"/>
    <w:rsid w:val="00E774CD"/>
    <w:rsid w:val="00E77E1D"/>
    <w:rsid w:val="00E93DA9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6ADADC04-B778-4678-BEA6-C04B836AC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2021-01-12T08:04:00Z</dcterms:created>
  <dcterms:modified xsi:type="dcterms:W3CDTF">2021-01-12T08:04:00Z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