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571CBDFD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6C3E7D1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085259A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6675FFA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223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3E2A502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1AB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50BB9E2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0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4107F8B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06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06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06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473A321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0842E31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400B870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121E6BD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F59013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0E8EA73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743C9FD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72AA96B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5A303D0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0836744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0EFFCC1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19E4336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5957FA3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172BCE4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19B0581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44915C6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071A667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539E1E6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0FF1905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3EA0A7E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5A6894F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5F542CF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178623B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0223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0223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4BF5A97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1AB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1AB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52B5C22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0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0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06E330D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0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2D71447E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16393920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70C159DB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C01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E7ED3" w14:textId="77777777" w:rsidR="002C438A" w:rsidRDefault="002C438A">
      <w:pPr>
        <w:spacing w:after="0"/>
      </w:pPr>
      <w:r>
        <w:separator/>
      </w:r>
    </w:p>
  </w:endnote>
  <w:endnote w:type="continuationSeparator" w:id="0">
    <w:p w14:paraId="45EA3FB6" w14:textId="77777777" w:rsidR="002C438A" w:rsidRDefault="002C43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FD305" w14:textId="77777777" w:rsidR="002C438A" w:rsidRDefault="002C438A">
      <w:pPr>
        <w:spacing w:after="0"/>
      </w:pPr>
      <w:r>
        <w:separator/>
      </w:r>
    </w:p>
  </w:footnote>
  <w:footnote w:type="continuationSeparator" w:id="0">
    <w:p w14:paraId="09F6FD5B" w14:textId="77777777" w:rsidR="002C438A" w:rsidRDefault="002C43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C018E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2C438A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79914A-2022-4F09-9EBA-E66C0D9E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2021-01-12T06:20:00Z</dcterms:created>
  <dcterms:modified xsi:type="dcterms:W3CDTF">2021-01-12T06:20:00Z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