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1B4F37" w14:paraId="47DF545E" w14:textId="77777777" w:rsidTr="00285267">
        <w:tc>
          <w:tcPr>
            <w:tcW w:w="2500" w:type="pct"/>
            <w:vAlign w:val="center"/>
          </w:tcPr>
          <w:p w14:paraId="623DCF36" w14:textId="53647395" w:rsidR="00ED5F48" w:rsidRPr="009474D9" w:rsidRDefault="00927861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bookmarkStart w:id="0" w:name="_GoBack"/>
            <w:bookmarkEnd w:id="0"/>
            <w:r w:rsidRPr="009474D9">
              <w:rPr>
                <w:rFonts w:ascii="Arial Narrow" w:hAnsi="Arial Narrow" w:cs="Calibri"/>
                <w:b/>
                <w:bCs/>
                <w:noProof/>
                <w:color w:val="0070C0"/>
                <w:sz w:val="84"/>
                <w:szCs w:val="84"/>
                <w:lang w:bidi="ru-RU"/>
              </w:rPr>
              <w:t>ИЮНЬ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617D7436" w:rsidR="00ED5F48" w:rsidRPr="009474D9" w:rsidRDefault="00ED5F48" w:rsidP="001B4F3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</w:pP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begin"/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t>2025</w:t>
            </w:r>
            <w:r w:rsidRPr="009474D9">
              <w:rPr>
                <w:rFonts w:ascii="Arial Narrow" w:hAnsi="Arial Narrow"/>
                <w:b/>
                <w:bCs/>
                <w:noProof/>
                <w:color w:val="0070C0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1B4F37" w:rsidRDefault="00ED5F48" w:rsidP="00272083">
      <w:pPr>
        <w:pStyle w:val="Months"/>
        <w:ind w:left="0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910CD9" w:rsidRPr="001B4F37" w14:paraId="546A3C18" w14:textId="77777777" w:rsidTr="001B4F37">
        <w:trPr>
          <w:trHeight w:val="340"/>
        </w:trPr>
        <w:tc>
          <w:tcPr>
            <w:tcW w:w="707" w:type="pct"/>
            <w:shd w:val="clear" w:color="auto" w:fill="D9E5F1" w:themeFill="accent5" w:themeFillTint="33"/>
            <w:vAlign w:val="center"/>
          </w:tcPr>
          <w:p w14:paraId="1DC3C153" w14:textId="409D1A52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ПН</w:t>
            </w:r>
          </w:p>
        </w:tc>
        <w:tc>
          <w:tcPr>
            <w:tcW w:w="716" w:type="pct"/>
            <w:shd w:val="clear" w:color="auto" w:fill="D9E5F1" w:themeFill="accent5" w:themeFillTint="33"/>
            <w:vAlign w:val="center"/>
          </w:tcPr>
          <w:p w14:paraId="79DC3F0D" w14:textId="4BCD759E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116BD4E1" w14:textId="6241FBE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70D278A7" w14:textId="191ABFD6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ЧТ</w:t>
            </w:r>
          </w:p>
        </w:tc>
        <w:tc>
          <w:tcPr>
            <w:tcW w:w="718" w:type="pct"/>
            <w:shd w:val="clear" w:color="auto" w:fill="D9E5F1" w:themeFill="accent5" w:themeFillTint="33"/>
            <w:vAlign w:val="center"/>
          </w:tcPr>
          <w:p w14:paraId="556B925B" w14:textId="17124D14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ПТ</w:t>
            </w:r>
          </w:p>
        </w:tc>
        <w:tc>
          <w:tcPr>
            <w:tcW w:w="718" w:type="pct"/>
            <w:shd w:val="clear" w:color="auto" w:fill="DDEED6" w:themeFill="accent3" w:themeFillTint="33"/>
            <w:vAlign w:val="center"/>
          </w:tcPr>
          <w:p w14:paraId="1ADA9849" w14:textId="5704CF41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СБ</w:t>
            </w:r>
          </w:p>
        </w:tc>
        <w:tc>
          <w:tcPr>
            <w:tcW w:w="705" w:type="pct"/>
            <w:shd w:val="clear" w:color="auto" w:fill="FCE5D2" w:themeFill="accent2" w:themeFillTint="33"/>
            <w:vAlign w:val="center"/>
          </w:tcPr>
          <w:p w14:paraId="4F10D939" w14:textId="20D48D98" w:rsidR="00910CD9" w:rsidRPr="001B4F37" w:rsidRDefault="00910CD9" w:rsidP="00910CD9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t>ВС</w:t>
            </w:r>
          </w:p>
        </w:tc>
      </w:tr>
      <w:tr w:rsidR="00ED5F48" w:rsidRPr="001B4F37" w14:paraId="57699A99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0A45D5AE" w:rsidR="00C2370E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C2370E" w:rsidRPr="001B4F37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6E23AA9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C2A00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5E08BDD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8F23C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0815570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0A3FA4F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0753B4D" w14:textId="7F5B69CC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суббота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A65AFD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E44768B" w14:textId="46B534B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“</w:instrText>
            </w:r>
            <w:r w:rsidRPr="001B4F37">
              <w:rPr>
                <w:rFonts w:ascii="Arial Narrow" w:hAnsi="Arial Narrow" w:cs="Calibri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воскресенье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" 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1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&lt;&gt; 0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2248B72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453AF8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37BA6B8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3C81816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76D31CC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500A9AE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7F1AE4" w14:textId="04FAD0C6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7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24D6B9" w14:textId="0A48C13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C70933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8D7402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5DB9EF31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1E98549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6936BA1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37B4197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0AA3707" w14:textId="5CBB3BD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14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07EDAC3" w14:textId="2E215A47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15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64D70266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68486049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6F1FE708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1E1643B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53D6E4F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7113BC2D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8110002" w14:textId="7CA1A26A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21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B02A919" w14:textId="4DAB6D4E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22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164D64" w:rsidRPr="001B4F37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57201894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6CDE7B44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22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164D64" w:rsidRPr="001B4F37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381C17D3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164D64" w:rsidRPr="001B4F37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12536205" w:rsidR="00164D64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164D64" w:rsidRPr="001B4F37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164D64" w:rsidRPr="001B4F37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1B4F37" w:rsidRDefault="00164D64" w:rsidP="00164D64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16394D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54360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75BC0E5E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A65AFD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B451BD" w14:textId="48B4DD77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27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=E6+1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28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88344A" w:rsidRPr="001B4F37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10F2DD5" w14:textId="45AA21C9" w:rsidR="0088344A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28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=F6+1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 xml:space="preserve"> 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  <w:r w:rsidR="00292D9F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t>29</w:t>
            </w:r>
            <w:r w:rsidRPr="001B4F37"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88344A" w:rsidRPr="001B4F37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88344A" w:rsidRPr="001B4F37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1B4F37" w:rsidRDefault="0088344A" w:rsidP="0088344A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  <w:tr w:rsidR="00ED5F48" w:rsidRPr="001B4F37" w14:paraId="2B2D1670" w14:textId="77777777" w:rsidTr="004F2197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304A8B53" w:rsidR="00311CB1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C11432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1B4F37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311CB1" w:rsidRPr="001B4F37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1CB1" w:rsidRPr="001B4F37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1B4F37" w:rsidRDefault="00311CB1" w:rsidP="00311CB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3163D1" w:rsidRPr="001B4F37" w14:paraId="13FA2805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CA803F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49186B" w14:textId="77777777" w:rsidTr="00804B5A">
              <w:tc>
                <w:tcPr>
                  <w:tcW w:w="5000" w:type="pct"/>
                </w:tcPr>
                <w:p w14:paraId="07A6C7B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1631F920" w14:textId="77777777" w:rsidTr="00804B5A">
              <w:tc>
                <w:tcPr>
                  <w:tcW w:w="5000" w:type="pct"/>
                </w:tcPr>
                <w:p w14:paraId="233A7F4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417C6F2" w14:textId="77777777" w:rsidTr="00804B5A">
              <w:tc>
                <w:tcPr>
                  <w:tcW w:w="5000" w:type="pct"/>
                </w:tcPr>
                <w:p w14:paraId="162EFFC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FBB2FBD" w14:textId="77777777" w:rsidTr="00804B5A">
              <w:tc>
                <w:tcPr>
                  <w:tcW w:w="5000" w:type="pct"/>
                </w:tcPr>
                <w:p w14:paraId="3F37EE3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3163D1" w:rsidRPr="001B4F37" w14:paraId="64A5738D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7EEFBE02" w14:textId="77777777" w:rsidTr="00804B5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2836B0" w14:textId="77777777" w:rsidTr="00804B5A">
              <w:tc>
                <w:tcPr>
                  <w:tcW w:w="5000" w:type="pct"/>
                </w:tcPr>
                <w:p w14:paraId="4E595BEB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22EBCC79" w14:textId="77777777" w:rsidTr="00804B5A">
              <w:tc>
                <w:tcPr>
                  <w:tcW w:w="5000" w:type="pct"/>
                </w:tcPr>
                <w:p w14:paraId="02C6E27F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4148CE7C" w14:textId="77777777" w:rsidTr="00804B5A">
              <w:tc>
                <w:tcPr>
                  <w:tcW w:w="5000" w:type="pct"/>
                </w:tcPr>
                <w:p w14:paraId="4B10097D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3163D1" w:rsidRPr="001B4F37" w14:paraId="55BA384A" w14:textId="77777777" w:rsidTr="00804B5A">
              <w:tc>
                <w:tcPr>
                  <w:tcW w:w="5000" w:type="pct"/>
                </w:tcPr>
                <w:p w14:paraId="21264F3A" w14:textId="77777777" w:rsidR="003163D1" w:rsidRPr="001B4F37" w:rsidRDefault="003163D1" w:rsidP="003163D1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C2370E" w:rsidRPr="001B4F37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C2370E" w:rsidRPr="001B4F37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C2370E" w:rsidRPr="001B4F37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1B4F37" w:rsidRDefault="00C2370E" w:rsidP="00C2370E">
                  <w:pPr>
                    <w:pStyle w:val="Dates"/>
                    <w:spacing w:after="0"/>
                    <w:jc w:val="left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1B4F37" w:rsidRDefault="00ED5F48" w:rsidP="00272083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FF0000"/>
                <w:sz w:val="24"/>
                <w:szCs w:val="24"/>
              </w:rPr>
            </w:pPr>
          </w:p>
        </w:tc>
      </w:tr>
    </w:tbl>
    <w:p w14:paraId="50D5D5A5" w14:textId="77777777" w:rsidR="00ED5F48" w:rsidRPr="001B4F37" w:rsidRDefault="00ED5F48" w:rsidP="00272083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1B4F37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E6583" w14:textId="77777777" w:rsidR="003E46E9" w:rsidRDefault="003E46E9">
      <w:pPr>
        <w:spacing w:after="0"/>
      </w:pPr>
      <w:r>
        <w:separator/>
      </w:r>
    </w:p>
  </w:endnote>
  <w:endnote w:type="continuationSeparator" w:id="0">
    <w:p w14:paraId="2E70A0B6" w14:textId="77777777" w:rsidR="003E46E9" w:rsidRDefault="003E46E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8B235" w14:textId="77777777" w:rsidR="003E46E9" w:rsidRDefault="003E46E9">
      <w:pPr>
        <w:spacing w:after="0"/>
      </w:pPr>
      <w:r>
        <w:separator/>
      </w:r>
    </w:p>
  </w:footnote>
  <w:footnote w:type="continuationSeparator" w:id="0">
    <w:p w14:paraId="6F2D7F90" w14:textId="77777777" w:rsidR="003E46E9" w:rsidRDefault="003E46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00529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292D9F"/>
    <w:rsid w:val="00311CB1"/>
    <w:rsid w:val="003163D1"/>
    <w:rsid w:val="003327F5"/>
    <w:rsid w:val="00340CAF"/>
    <w:rsid w:val="003C0D41"/>
    <w:rsid w:val="003D4EE4"/>
    <w:rsid w:val="003E085C"/>
    <w:rsid w:val="003E46E9"/>
    <w:rsid w:val="003E7B3A"/>
    <w:rsid w:val="00416364"/>
    <w:rsid w:val="00416CFC"/>
    <w:rsid w:val="00431B29"/>
    <w:rsid w:val="00440416"/>
    <w:rsid w:val="0045650C"/>
    <w:rsid w:val="00462EAD"/>
    <w:rsid w:val="004A6170"/>
    <w:rsid w:val="004F2197"/>
    <w:rsid w:val="004F6AAC"/>
    <w:rsid w:val="00512F2D"/>
    <w:rsid w:val="00530CA5"/>
    <w:rsid w:val="00543601"/>
    <w:rsid w:val="00570FBB"/>
    <w:rsid w:val="00583B82"/>
    <w:rsid w:val="005923AC"/>
    <w:rsid w:val="005D5149"/>
    <w:rsid w:val="005E656F"/>
    <w:rsid w:val="005F3735"/>
    <w:rsid w:val="005F78C7"/>
    <w:rsid w:val="00667021"/>
    <w:rsid w:val="00671F6A"/>
    <w:rsid w:val="006974E1"/>
    <w:rsid w:val="006A2144"/>
    <w:rsid w:val="006B6899"/>
    <w:rsid w:val="006C0896"/>
    <w:rsid w:val="006F513E"/>
    <w:rsid w:val="007C0139"/>
    <w:rsid w:val="007D45A1"/>
    <w:rsid w:val="007F564D"/>
    <w:rsid w:val="00804B5A"/>
    <w:rsid w:val="0088344A"/>
    <w:rsid w:val="008B1201"/>
    <w:rsid w:val="008C2A00"/>
    <w:rsid w:val="008F16F7"/>
    <w:rsid w:val="008F23C1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12667"/>
    <w:rsid w:val="00A14581"/>
    <w:rsid w:val="00A20E4C"/>
    <w:rsid w:val="00A55BFB"/>
    <w:rsid w:val="00A65AFD"/>
    <w:rsid w:val="00AA23D3"/>
    <w:rsid w:val="00AA3C50"/>
    <w:rsid w:val="00AE302A"/>
    <w:rsid w:val="00AE36BB"/>
    <w:rsid w:val="00B2291E"/>
    <w:rsid w:val="00B33EF5"/>
    <w:rsid w:val="00B37C7E"/>
    <w:rsid w:val="00B65B09"/>
    <w:rsid w:val="00B76A8C"/>
    <w:rsid w:val="00B85583"/>
    <w:rsid w:val="00B9476B"/>
    <w:rsid w:val="00B9510F"/>
    <w:rsid w:val="00BC3952"/>
    <w:rsid w:val="00BE3BE0"/>
    <w:rsid w:val="00BE5AB8"/>
    <w:rsid w:val="00BF49DC"/>
    <w:rsid w:val="00C03B91"/>
    <w:rsid w:val="00C07514"/>
    <w:rsid w:val="00C11432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C59E3"/>
    <w:rsid w:val="00ED5F48"/>
    <w:rsid w:val="00ED75B6"/>
    <w:rsid w:val="00F91390"/>
    <w:rsid w:val="00F93E3B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271EC92D-0515-49FC-ADBA-B7F951A59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2021-01-12T07:42:00Z</dcterms:created>
  <dcterms:modified xsi:type="dcterms:W3CDTF">2021-01-12T07:42:00Z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