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D78402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08FDB47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36F8A2D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2218A4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6C0A640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55F290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54BF8D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28E720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3E0C02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39EBA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327271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54D090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125ECDD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0D19BB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7B5400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60B719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89271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5CE4C9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37BE54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9C620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29F377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0EABAE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733F5F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22CE3F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63C733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788C71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7DF43C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6F90F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7130E0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755BEE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3C2E56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767CF5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203E8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2AE3C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6BB0A3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2153F6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435303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1AE4430C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316D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5228D" w14:textId="77777777" w:rsidR="00A17EFB" w:rsidRDefault="00A17EFB">
      <w:pPr>
        <w:spacing w:after="0"/>
      </w:pPr>
      <w:r>
        <w:separator/>
      </w:r>
    </w:p>
  </w:endnote>
  <w:endnote w:type="continuationSeparator" w:id="0">
    <w:p w14:paraId="21133151" w14:textId="77777777" w:rsidR="00A17EFB" w:rsidRDefault="00A17E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AFB1E" w14:textId="77777777" w:rsidR="00A17EFB" w:rsidRDefault="00A17EFB">
      <w:pPr>
        <w:spacing w:after="0"/>
      </w:pPr>
      <w:r>
        <w:separator/>
      </w:r>
    </w:p>
  </w:footnote>
  <w:footnote w:type="continuationSeparator" w:id="0">
    <w:p w14:paraId="4D90C8AE" w14:textId="77777777" w:rsidR="00A17EFB" w:rsidRDefault="00A17E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6D4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17EFB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4D21DA5-826F-4D35-8685-EEE5507C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2021-01-12T06:30:00Z</dcterms:created>
  <dcterms:modified xsi:type="dcterms:W3CDTF">2021-01-12T06:30:00Z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