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336F7FCA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089D0B49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0FC2BB0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3F2A2C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172001B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3C1EA93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51C7F2B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593D64F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6967F1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39BD73C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7B20DD6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2E014A8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4A6E1F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1046962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7C2CF8F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1AA0546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723C8E3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1854801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7C95E7E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6FA86AE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22410E9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28C7BF1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671AA1D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5149C40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A6840C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55CCF3E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1CAFCFC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7455225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34A5605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67E451B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50355F9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391CA9D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54E1925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388A129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721B911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1EFBF76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497BA23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094970A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7D6F9D65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9BF99B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45B4B28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55A880A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6E46CDB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64D065E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2ECECF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26590DD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57F9CE4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785B98D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4A17C7B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584162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335DECB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29B001D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04FCD4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24324F5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30D29E9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5699D05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6CA76F5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7C1E553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6CE4A3C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3D95803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651A30D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4147239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388EB7A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7EC5967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4BFD715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0736DAB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4CFA768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3933000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14DF4CC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4BBA5EA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38E652B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0EDA0C08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42873DB7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1D02C59F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7A064CB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4C977DA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786031B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484F4F0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093A8D8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0A3C3FB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4A54B39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535A06F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5F93818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1CA0625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6AA97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3A19E98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6CD1492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00FC4F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19119DB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54D0A23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791A26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A61BB6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7E56047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560D09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8DDC7C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9AABB2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1F3D44A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22189F2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44CBC6A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4D1474E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443DBE6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1A4E33F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2E778CB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626BBB1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4D5EB48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5013A46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6F2916F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0D385EE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746D052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752B3D4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0BB99C5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4D533D5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69543D8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4FB415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49B34C2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0F020C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0CA6A83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47FC0C6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57E2F8B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6421CDE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04EAF0C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0038EDF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538ED0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142093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704CAF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35FF3D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5749D2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EE2D6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749CBB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75CC6E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0887EB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7FB63A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67066A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572250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42988D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73EAC4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6E35C5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4BE146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47B2EE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520B98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2683E9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265D5E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508F88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532E13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524CB8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1D6A7F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0DF8FBC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25B6D3C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20380BF9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1D39C9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B639F9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4D3CC17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16512F5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7BC3A6B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048571E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0D6AA6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411077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1E06E6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7A6B21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3752E9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4AEBAF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61A8A3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266484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4100AA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67A934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32A57D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CAD27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52049F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6A15A0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435DA3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5575F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70C005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230F4F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613821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773023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5FA8AF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04F6FC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5CE1FF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7E9FF6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ADB52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48BDD4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5DD9EC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7B3FA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27D547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0F11E4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20DE8A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376156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06F8F6B4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2529240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5D0D016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1F4B69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2732E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3211FE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50EF70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773A15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0F1C6A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1AC866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4FB22E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17B7DE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3010E5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5663F6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104ADF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DEB12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587183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4373E7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4AAB5F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59E28B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047A48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59891E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23D3E4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5D05D1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23CAD1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1E2895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4F5166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181777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0E481E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632A94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5D6F0D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2EBDE2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77871E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13741C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3820C76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375D50D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2D90A3D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292595A2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3491B72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23B56DE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2A2ED0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4BE2DE6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7ACD4C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666BFD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3943C5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45B7A4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37040B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0B09A0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06AFC0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2534AD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378E51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202A4D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483269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3A3393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4A5E06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01D29D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4F39AB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403884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5BFF86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0311ED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774125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7542BF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46A871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091C07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16E8E1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0B0B0E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7A2CF3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6553F3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3F9BAC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162B40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15F4B0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777308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05EA58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24F6ADD6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68F1367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41B3C62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01C87E5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5B58209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6C3FA27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578C02C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613D0BD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7824C98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527AB22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19A0E5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49A653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769EC0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248D02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3152E3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2817D7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7D3BB6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5351D2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460DBF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038D5F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037F58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73DE6A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021CDD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4C53FA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592BB9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C796D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5576F9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0B3731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29DFE1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0EDA99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40010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24028C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445484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1DC7AC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463A1A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34C774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317C6D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6E2949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6C056D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580324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65E267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24AA2CC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6A85412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30E886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103CE4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72B00C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19C993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5E1A8C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4A6E9E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C7E8C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491F1D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13D1B6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7D6E21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402F36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516581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6A1D4B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1EF650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698F89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673B0E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463F4F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01A1AA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690A47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4A233D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5C7F32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2240C8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3B6423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1F2194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745CB0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1AEDA0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3F2799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73EE5B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54F89E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44000B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7D764E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4E9B45F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4CC0405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3AFC27E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405627F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33B3AC5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00DD2E8A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70601B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51B42C0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7A18B0A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422BB0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2A140F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526450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0F73D8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54419E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5DDB8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690DB1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3835B1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2D9901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7987DB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1E8F95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3644AD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7CB969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158702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555DBD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396210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7EE1CB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24F20B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502325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71EC4E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4FF1D9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075ABC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16DFCC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310642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0C9695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6584FB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57E31D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39C612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36B1E9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206051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27C96E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305E42B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4E91500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5DBE01A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299D7D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10B417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231B82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230409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137298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3CD911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533D55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72F524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799841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2F141C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4BB949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3CE421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4C8F5C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6D9D00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61C99F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37297E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56C5D5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3A1362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562650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0B9CDA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B8141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180E46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7710DA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39E95C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3FF202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2CFB71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651493A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2AA9BAD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4F1D32E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265557B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50F3F76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7E89762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161E8F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0E7B06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35A350F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5254C20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7AE088B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192E149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5D77CEB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2BF3D78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6FB3C3E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238D0D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49E53F0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2B60E37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693F4E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25D1A4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79B8EBF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55CDB8F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545B11D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4BCE390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3A20B60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7DB5CE7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3EB42A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48E32EC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3791CF5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253E00B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7EDC6C9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3C239C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332957A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587164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0D89983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304F4AA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5E2CA5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BBB1E1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05EE4D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6B4A53E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04794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59832DB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8F614B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15C25F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2F6D565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63C774F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50CCEE9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6C1A940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F2C93" w14:textId="77777777" w:rsidR="008E439A" w:rsidRDefault="008E439A">
      <w:pPr>
        <w:spacing w:after="0"/>
      </w:pPr>
      <w:r>
        <w:separator/>
      </w:r>
    </w:p>
  </w:endnote>
  <w:endnote w:type="continuationSeparator" w:id="0">
    <w:p w14:paraId="0550E28E" w14:textId="77777777" w:rsidR="008E439A" w:rsidRDefault="008E43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31237" w14:textId="77777777" w:rsidR="008E439A" w:rsidRDefault="008E439A">
      <w:pPr>
        <w:spacing w:after="0"/>
      </w:pPr>
      <w:r>
        <w:separator/>
      </w:r>
    </w:p>
  </w:footnote>
  <w:footnote w:type="continuationSeparator" w:id="0">
    <w:p w14:paraId="316CB65A" w14:textId="77777777" w:rsidR="008E439A" w:rsidRDefault="008E43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E439A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B13F6E-3DBF-49FB-B893-2B1BA48E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4403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2021-01-12T06:06:00Z</dcterms:created>
  <dcterms:modified xsi:type="dcterms:W3CDTF">2021-01-12T06:06:00Z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