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59680E9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187C79E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5368A3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736ADB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0BB01DB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5FAE7E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2DB8B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1677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3A9CE2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ED172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013EF2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1E76E6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5BADBD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1F2326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294376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1645D7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697B6F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352C70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65E3D4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4C9E6C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67421F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4FCB37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6BD9878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4917AAE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2ED6F0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5B5402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5471B6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41D603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344AF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7E43C7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6721BF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41819D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441238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6635A71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2B18187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33AEA75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182DF75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48AC4AD6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816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5229B" w14:textId="77777777" w:rsidR="00381D0E" w:rsidRDefault="00381D0E">
      <w:pPr>
        <w:spacing w:after="0"/>
      </w:pPr>
      <w:r>
        <w:separator/>
      </w:r>
    </w:p>
  </w:endnote>
  <w:endnote w:type="continuationSeparator" w:id="0">
    <w:p w14:paraId="0F1A8F43" w14:textId="77777777" w:rsidR="00381D0E" w:rsidRDefault="00381D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48C62" w14:textId="77777777" w:rsidR="00381D0E" w:rsidRDefault="00381D0E">
      <w:pPr>
        <w:spacing w:after="0"/>
      </w:pPr>
      <w:r>
        <w:separator/>
      </w:r>
    </w:p>
  </w:footnote>
  <w:footnote w:type="continuationSeparator" w:id="0">
    <w:p w14:paraId="71C28686" w14:textId="77777777" w:rsidR="00381D0E" w:rsidRDefault="00381D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327F5"/>
    <w:rsid w:val="00340CAF"/>
    <w:rsid w:val="00381D0E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EA77FE7-8D2A-4235-A024-724DDACE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2021-01-12T07:43:00Z</dcterms:created>
  <dcterms:modified xsi:type="dcterms:W3CDTF">2021-01-12T07:43:00Z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