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3984528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1572E26A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4858EF3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788FBC1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110129F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3512D88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54E062D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1C67A8C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3902CA9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5AEB5C4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5F6AC27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6BC2B27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08C19D8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4B55F22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49A8E4E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295FFEE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44077CF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43557FB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3ACCCFB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1D538B0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54E2945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1D43241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31DDF04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79F5FED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29CCD69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698FABB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5805A14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2B87AB8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61B4B08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24842A3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6DCC707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6F21786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6439E38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70BACCB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69E0133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034BA79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74F5D6B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2E8E957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0F37478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C2C30" w14:textId="77777777" w:rsidR="00BD52AB" w:rsidRDefault="00BD52AB">
      <w:pPr>
        <w:spacing w:after="0"/>
      </w:pPr>
      <w:r>
        <w:separator/>
      </w:r>
    </w:p>
  </w:endnote>
  <w:endnote w:type="continuationSeparator" w:id="0">
    <w:p w14:paraId="2E6097B0" w14:textId="77777777" w:rsidR="00BD52AB" w:rsidRDefault="00BD52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2608D" w14:textId="77777777" w:rsidR="00BD52AB" w:rsidRDefault="00BD52AB">
      <w:pPr>
        <w:spacing w:after="0"/>
      </w:pPr>
      <w:r>
        <w:separator/>
      </w:r>
    </w:p>
  </w:footnote>
  <w:footnote w:type="continuationSeparator" w:id="0">
    <w:p w14:paraId="63A1BF2F" w14:textId="77777777" w:rsidR="00BD52AB" w:rsidRDefault="00BD52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01AB3"/>
    <w:rsid w:val="0005357B"/>
    <w:rsid w:val="00071356"/>
    <w:rsid w:val="00097A25"/>
    <w:rsid w:val="000A5A57"/>
    <w:rsid w:val="000B783A"/>
    <w:rsid w:val="000C018E"/>
    <w:rsid w:val="000F5642"/>
    <w:rsid w:val="00100529"/>
    <w:rsid w:val="001274F3"/>
    <w:rsid w:val="00151CCE"/>
    <w:rsid w:val="00164D64"/>
    <w:rsid w:val="001861F0"/>
    <w:rsid w:val="001B01F9"/>
    <w:rsid w:val="001B4F37"/>
    <w:rsid w:val="001C41F9"/>
    <w:rsid w:val="001C6366"/>
    <w:rsid w:val="001E1AEF"/>
    <w:rsid w:val="00272083"/>
    <w:rsid w:val="00285267"/>
    <w:rsid w:val="00285C1D"/>
    <w:rsid w:val="00311CB1"/>
    <w:rsid w:val="003163D1"/>
    <w:rsid w:val="003327F5"/>
    <w:rsid w:val="00340CAF"/>
    <w:rsid w:val="003552C9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056C0"/>
    <w:rsid w:val="00512F2D"/>
    <w:rsid w:val="00530CA5"/>
    <w:rsid w:val="00570FBB"/>
    <w:rsid w:val="00573CF5"/>
    <w:rsid w:val="00577D24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16D38"/>
    <w:rsid w:val="0074795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55623"/>
    <w:rsid w:val="009616CC"/>
    <w:rsid w:val="00977AAE"/>
    <w:rsid w:val="00996E56"/>
    <w:rsid w:val="00997268"/>
    <w:rsid w:val="009A4190"/>
    <w:rsid w:val="009D53EE"/>
    <w:rsid w:val="00A02236"/>
    <w:rsid w:val="00A12667"/>
    <w:rsid w:val="00A14581"/>
    <w:rsid w:val="00A20E4C"/>
    <w:rsid w:val="00A55BFB"/>
    <w:rsid w:val="00A75FE2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0689"/>
    <w:rsid w:val="00B9476B"/>
    <w:rsid w:val="00B9510F"/>
    <w:rsid w:val="00BC3952"/>
    <w:rsid w:val="00BD52AB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73600"/>
    <w:rsid w:val="00C800AA"/>
    <w:rsid w:val="00C9056E"/>
    <w:rsid w:val="00C91F9B"/>
    <w:rsid w:val="00CA5865"/>
    <w:rsid w:val="00D17900"/>
    <w:rsid w:val="00D30EE6"/>
    <w:rsid w:val="00D6534B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16EBBA-48ED-476E-8953-FC8665E16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2021-01-12T06:24:00Z</dcterms:created>
  <dcterms:modified xsi:type="dcterms:W3CDTF">2021-01-12T06:24:00Z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