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2E718EB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39FC5CF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175766D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31C89B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449513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32BE97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76B4E2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2AC3C3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35DD72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79992F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23B94C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68CCED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3009A8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0BC46C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2726DB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2E3D3F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3968EB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06F19A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3869A3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56DA9F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577704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B24F0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6B62F8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343166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49BF79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4B6533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7644A7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4A028B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099B80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627FFB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3366A7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28294C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666674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12D458B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101136E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5409E33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1F61ABC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7CC6B" w14:textId="77777777" w:rsidR="00A432DF" w:rsidRDefault="00A432DF">
      <w:pPr>
        <w:spacing w:after="0"/>
      </w:pPr>
      <w:r>
        <w:separator/>
      </w:r>
    </w:p>
  </w:endnote>
  <w:endnote w:type="continuationSeparator" w:id="0">
    <w:p w14:paraId="17D09AD5" w14:textId="77777777" w:rsidR="00A432DF" w:rsidRDefault="00A432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8EC35" w14:textId="77777777" w:rsidR="00A432DF" w:rsidRDefault="00A432DF">
      <w:pPr>
        <w:spacing w:after="0"/>
      </w:pPr>
      <w:r>
        <w:separator/>
      </w:r>
    </w:p>
  </w:footnote>
  <w:footnote w:type="continuationSeparator" w:id="0">
    <w:p w14:paraId="2AD5014A" w14:textId="77777777" w:rsidR="00A432DF" w:rsidRDefault="00A432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C2AB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432DF"/>
    <w:rsid w:val="00A55BFB"/>
    <w:rsid w:val="00A9467C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93A72"/>
    <w:rsid w:val="00DD1B53"/>
    <w:rsid w:val="00DE32AC"/>
    <w:rsid w:val="00DF1DC9"/>
    <w:rsid w:val="00E1407A"/>
    <w:rsid w:val="00E32BF8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74153E6-BA22-48CF-B683-66449457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2021-01-12T08:04:00Z</dcterms:created>
  <dcterms:modified xsi:type="dcterms:W3CDTF">2021-01-12T08:04:00Z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