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2942B4D6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35D07F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13DECC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4DFC1A5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4D4E472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7A28B5A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186F501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0669DBD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3BDD23E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4D5A47B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E041C8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3C9B3CD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3FE0128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6A8F8C1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821DBA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0DCB8AC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763AD21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7756A96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200E346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6F58227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7B9CE3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68EF31B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7A0565E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2CCD4B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3003DD7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5590D39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2701599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59F1F11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48D18DE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1FBD897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1519025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3F9A801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4ACE1F4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11A65FD3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2200582D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47AD0C1D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BA2C6" w14:textId="77777777" w:rsidR="00C37E52" w:rsidRDefault="00C37E52">
      <w:pPr>
        <w:spacing w:after="0"/>
      </w:pPr>
      <w:r>
        <w:separator/>
      </w:r>
    </w:p>
  </w:endnote>
  <w:endnote w:type="continuationSeparator" w:id="0">
    <w:p w14:paraId="35D68338" w14:textId="77777777" w:rsidR="00C37E52" w:rsidRDefault="00C37E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4764D" w14:textId="77777777" w:rsidR="00C37E52" w:rsidRDefault="00C37E52">
      <w:pPr>
        <w:spacing w:after="0"/>
      </w:pPr>
      <w:r>
        <w:separator/>
      </w:r>
    </w:p>
  </w:footnote>
  <w:footnote w:type="continuationSeparator" w:id="0">
    <w:p w14:paraId="09D46483" w14:textId="77777777" w:rsidR="00C37E52" w:rsidRDefault="00C37E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37E52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64C49-BA66-4BB6-B505-0B8774EA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2021-01-12T06:21:00Z</dcterms:created>
  <dcterms:modified xsi:type="dcterms:W3CDTF">2021-01-12T06:21:00Z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