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00605B93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4BC5ADC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6BD1E88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5E753C9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17FF06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196C19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3CB080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159853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474ACC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6A1433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5E246A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04196D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2FC7BD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5F80B2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26DF45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3C1B91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4171C9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7EB330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104618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08DC04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210624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585A82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7FD536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02014D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5D0838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0447AA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186583B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59CBA9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6CB743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7F8461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2AAA72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50E9CF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20799F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19C028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538467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70E60BE1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225778C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05FE9E3F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08E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84B15" w14:textId="77777777" w:rsidR="00D87E2B" w:rsidRDefault="00D87E2B">
      <w:pPr>
        <w:spacing w:after="0"/>
      </w:pPr>
      <w:r>
        <w:separator/>
      </w:r>
    </w:p>
  </w:endnote>
  <w:endnote w:type="continuationSeparator" w:id="0">
    <w:p w14:paraId="6490E041" w14:textId="77777777" w:rsidR="00D87E2B" w:rsidRDefault="00D87E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CEBBE" w14:textId="77777777" w:rsidR="00D87E2B" w:rsidRDefault="00D87E2B">
      <w:pPr>
        <w:spacing w:after="0"/>
      </w:pPr>
      <w:r>
        <w:separator/>
      </w:r>
    </w:p>
  </w:footnote>
  <w:footnote w:type="continuationSeparator" w:id="0">
    <w:p w14:paraId="33E0A488" w14:textId="77777777" w:rsidR="00D87E2B" w:rsidRDefault="00D87E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44A0B"/>
    <w:rsid w:val="0005357B"/>
    <w:rsid w:val="00071356"/>
    <w:rsid w:val="00097A25"/>
    <w:rsid w:val="000A5A57"/>
    <w:rsid w:val="000F08EF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17D68"/>
    <w:rsid w:val="003327F5"/>
    <w:rsid w:val="00340CAF"/>
    <w:rsid w:val="00356B6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E36C2"/>
    <w:rsid w:val="004F2197"/>
    <w:rsid w:val="004F6AAC"/>
    <w:rsid w:val="00503358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E388C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87E2B"/>
    <w:rsid w:val="00DE32AC"/>
    <w:rsid w:val="00E1407A"/>
    <w:rsid w:val="00E33F1A"/>
    <w:rsid w:val="00E50BDE"/>
    <w:rsid w:val="00E774CD"/>
    <w:rsid w:val="00E77E1D"/>
    <w:rsid w:val="00E9684E"/>
    <w:rsid w:val="00E97684"/>
    <w:rsid w:val="00EA4B75"/>
    <w:rsid w:val="00EC59E3"/>
    <w:rsid w:val="00ED5F48"/>
    <w:rsid w:val="00ED75B6"/>
    <w:rsid w:val="00F25866"/>
    <w:rsid w:val="00F67DCB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0A04932-9C78-4452-BA28-1AE429F4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2021-01-12T07:46:00Z</dcterms:created>
  <dcterms:modified xsi:type="dcterms:W3CDTF">2021-01-12T07:46:00Z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