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1BB1399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C77A7A9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12B5C05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31E6181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15B4DB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C5BE7C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02EB0A0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4A196CF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4CEB13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10D105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27CFEF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150FFF6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15016C9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71784E0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3413A4E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453742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2B58909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30A50D7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2613921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4227D4F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7E9CE96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73F20EB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42FD715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342273C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22AABD4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122138A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3C06D41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20BB54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5AEF9FB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26B4380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4A013CA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196F1EB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4ED9E90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39E9B77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5EEC69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796D6B1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45F5112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67FA8BF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2337CE9A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3B548B7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443BB7B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1C79C8E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1DF9FD1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4FAFDEF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1E769B9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2B731BF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4170CA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27083AE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229262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92A28F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0714B4D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36C4106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404DEF8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0C9960E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51A4A8D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092D0BC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0DE41F3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74AC91D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2F0E26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6926640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30707F7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78913CC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0ACFB77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48D577F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4BE37E9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673848D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7FCA186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3836BB5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7387C6F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7E51925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033B7A2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799B0203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339B301B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2338B011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726D7C3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5351DF4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1981551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788E43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1ACB0CA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314A415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13530CD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0B721A5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665C9D7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14D5931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0921D73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75A8648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1D18BCF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1F17CCE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227A903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6525B72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0F0AAC8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ED6266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7D23C95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204AF4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919BF2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244BB8A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1E21698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19F6E07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3D7297D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0A533BA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1A8C325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1BC601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6C785D7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2E0E43E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2E0B8E7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15BB16A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45DC08B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6B89335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4798395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27F997C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4C6A06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5AB73AE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4439E05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7D9BC4E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75DB8A1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601ED9E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3F71116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0B4F782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054E13F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02798F8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5ECDFA1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778C683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5B102BA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4B8E27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5EBCFB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3C0F3B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146C15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832C2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759953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0D919E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6D7C30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136F43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327EEC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94BAD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026DDF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7A67C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0F4B53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534160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3AE2F6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1CFAE2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6E613D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7636A9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11362A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407BA7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45CB84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595B05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607ECDF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469D3A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754A1F7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11E040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65BC08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1FA79EA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2D8FA3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139BAC6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205A0F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1F61DA7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00A077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78EFA7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2F2EA7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0763E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7FC612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8F9B9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4D1A69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7573AD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2860FA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4ACE9E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59F2D0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4F52E0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79F56D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60770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04566E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FA478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6CB222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7BDCE9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098208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F91C2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27C263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0690E5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E59AD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3A596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671DC9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59A318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24B87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78BB30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704DA9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5AC807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4E2874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23B10C6D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55E3C8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0636E74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5618A2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434BD8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4F5349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3C849E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7BB285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74E18D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ADC1C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17DBF2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2DD285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26E55C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7326EC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78A716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DBBD5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0F3879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1CE765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15AD4F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B95C0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3580A6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62CFFE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87356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1F7265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67F360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7A6B17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206979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0B8749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191B71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C64F0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B264F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2A3D34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6CCAFF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16EFB4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9809FA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4A04225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3CAF29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6E6B6FB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40F6A9D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25D7A3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3691E4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5AE9B94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29C7E7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7D9687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171A12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6F1D8E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2EC4D2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168465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735567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53A657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5546DE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11A9DB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13CD8C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4D4D6E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0D251A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A7157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0B13BE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2EEC46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7AC24E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3E55EC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25E2FA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46167F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49015E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BBE50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5BE9EA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0BDB10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A55B2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24A434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313C19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456A20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3E3C54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52A32C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6C062E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1F419683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65A831B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72A5DD52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776E759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D84DD14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7006AF6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8D2F1A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A8AE82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3949E1C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0C8C648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45B5A1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13A4E2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3A05B4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4652A4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0823D8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36EBFD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2F61F7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34F22C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B20E0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636A41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3A0B61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224BD1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654829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18837F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61504D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85910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5B5D66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28021E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600159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670367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3C19B4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3AA2C0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1ED44F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7B7DF2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2182E3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6F8808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065D07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6BBE91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744111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78E1BB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75751A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7CFB14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0EB2DA1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3AE7CB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762130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4AE488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57995E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2779A1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48DBCB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DB0EC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78FC73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70169C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2BFB60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2E1668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02F8D6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5D015B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3FAFA0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6B7984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7BF1B8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6383FF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3818C1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4E091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05B2ED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664E47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10D009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4E8409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6C3DA4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C1692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5FB04B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796A47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50A524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514DB2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1CE38C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2DDFA8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719458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42B627B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245CD2D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5933183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FDAB49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502D88A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37C2A5E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A3B395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40632D4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60AC1A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5D300D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2550DF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0D0982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4AD56A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1D5CDD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5722DF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A34F0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35A5F4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2EAF58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31EA17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1997B3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4EE764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1B1604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0D9B91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7CD040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04B96E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3D1090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761A58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4FCA30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34B931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200D87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6F6E07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689354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75F495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44329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0AE870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4FB971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573D22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48701E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71B14D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537454E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2A48460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517D8C8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425F6C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6DC214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04CB16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34DE1E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32A54A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0B80F6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6ED219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1E4304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5589EB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51D292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3798BB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0DAD48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52D0BE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4343A4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6B28E9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0477D1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498C00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3A6A25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25398B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179ABD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49040A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03173C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19E409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543056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4213FA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1D58B8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30B284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60E5AD8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6DCD55E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1E81070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032DA26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201E97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1C2582D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1FF014D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1637363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6C27BBD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538F7E3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110CCB3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3442CD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2A7C9D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5EF448C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7C54CAC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7629C0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70452E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59E5D97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4090E34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7F622B9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7D2B13E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6F5A44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529537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6DD775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655D45E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643584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42C915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38DAD23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6939AD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59ECB4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768944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6273607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029328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4D32B34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28620E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3DE67A2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6FAA466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5D8DC57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6F0073B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120A4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7CE8771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26AA66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520A8DA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FE525F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1ECAC8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584C745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3D3A90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8AD26" w14:textId="77777777" w:rsidR="00813768" w:rsidRDefault="00813768">
      <w:pPr>
        <w:spacing w:after="0"/>
      </w:pPr>
      <w:r>
        <w:separator/>
      </w:r>
    </w:p>
  </w:endnote>
  <w:endnote w:type="continuationSeparator" w:id="0">
    <w:p w14:paraId="1D6FFFE0" w14:textId="77777777" w:rsidR="00813768" w:rsidRDefault="008137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B4033" w14:textId="77777777" w:rsidR="00813768" w:rsidRDefault="00813768">
      <w:pPr>
        <w:spacing w:after="0"/>
      </w:pPr>
      <w:r>
        <w:separator/>
      </w:r>
    </w:p>
  </w:footnote>
  <w:footnote w:type="continuationSeparator" w:id="0">
    <w:p w14:paraId="42ACD1D4" w14:textId="77777777" w:rsidR="00813768" w:rsidRDefault="008137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13768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0211F6-41D1-4F5F-A12E-B62DE144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4394</Words>
  <Characters>25052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2021-01-12T06:07:00Z</dcterms:created>
  <dcterms:modified xsi:type="dcterms:W3CDTF">2021-01-12T06:07:00Z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