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3807A2AF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3AA4DA0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24DEC4F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0D7A56D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668DA51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562A75E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3D496A6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F564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5D2F2C6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724C909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2015B1B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42F3F6C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186146E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5FF6734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0BDB9BE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14DDEF0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6A2DD2C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591FC43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3D9C80A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3027D3A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6108186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624A85B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5D8D251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0826D94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7C38BB7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191B90D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1059A5F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2D65835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2EED1D6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5F75460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027E736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678750C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01AB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9D53E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255BC2D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264F470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3FFD9886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C018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0F9319B2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6FF8FB2A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74795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9A419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59F34" w14:textId="77777777" w:rsidR="00AD5414" w:rsidRDefault="00AD5414">
      <w:pPr>
        <w:spacing w:after="0"/>
      </w:pPr>
      <w:r>
        <w:separator/>
      </w:r>
    </w:p>
  </w:endnote>
  <w:endnote w:type="continuationSeparator" w:id="0">
    <w:p w14:paraId="1F9011ED" w14:textId="77777777" w:rsidR="00AD5414" w:rsidRDefault="00AD54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DC4B9" w14:textId="77777777" w:rsidR="00AD5414" w:rsidRDefault="00AD5414">
      <w:pPr>
        <w:spacing w:after="0"/>
      </w:pPr>
      <w:r>
        <w:separator/>
      </w:r>
    </w:p>
  </w:footnote>
  <w:footnote w:type="continuationSeparator" w:id="0">
    <w:p w14:paraId="00E07D36" w14:textId="77777777" w:rsidR="00AD5414" w:rsidRDefault="00AD54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D5414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1790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774558-8B57-4E87-9101-79D85A4C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2021-01-12T06:21:00Z</dcterms:created>
  <dcterms:modified xsi:type="dcterms:W3CDTF">2021-01-12T06:21:00Z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