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7213006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0DA3903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630215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9341C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9BC01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7754FB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5FF82A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254130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38118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C9D17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008474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4693B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075F03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67EB0B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7483C0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05A228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3EA41E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6F2EA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11651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1A2123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7BAC04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12EC75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65ECAD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15313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03635D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71692E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3A0AD1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5D8E01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497C2E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C5F67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D2241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0D7FE2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087D5C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545CA0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36F39D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1E58201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41EE05F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38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93BAF" w14:textId="77777777" w:rsidR="002949CB" w:rsidRDefault="002949CB">
      <w:pPr>
        <w:spacing w:after="0"/>
      </w:pPr>
      <w:r>
        <w:separator/>
      </w:r>
    </w:p>
  </w:endnote>
  <w:endnote w:type="continuationSeparator" w:id="0">
    <w:p w14:paraId="78AE990E" w14:textId="77777777" w:rsidR="002949CB" w:rsidRDefault="002949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98AC1" w14:textId="77777777" w:rsidR="002949CB" w:rsidRDefault="002949CB">
      <w:pPr>
        <w:spacing w:after="0"/>
      </w:pPr>
      <w:r>
        <w:separator/>
      </w:r>
    </w:p>
  </w:footnote>
  <w:footnote w:type="continuationSeparator" w:id="0">
    <w:p w14:paraId="62712802" w14:textId="77777777" w:rsidR="002949CB" w:rsidRDefault="002949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2949CB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4027B10-0981-4234-B95D-D9DBB238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2021-01-12T07:43:00Z</dcterms:created>
  <dcterms:modified xsi:type="dcterms:W3CDTF">2021-01-12T07:43:00Z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