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7B16D2C4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79D8049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450C0E55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3528B4F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0F20940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3AA3B25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35E21CA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1720DA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639735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3976C2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6C7ACE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2F67C0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055F9D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47298E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2D4D55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2BE2D1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533662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46ED7D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3216FF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7F05D7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32D8D8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5C6F85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1BC9ED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3238B4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625A87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13F5689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16CC53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0E6CDF1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019C9C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72D335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2C55E3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2C9D5A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146DCC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195037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04EF61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41BB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3C391A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AD6ED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34A98F0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C533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2464FE1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31BD68A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95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409C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F757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D33AF" w14:textId="77777777" w:rsidR="00332C1C" w:rsidRDefault="00332C1C">
      <w:pPr>
        <w:spacing w:after="0"/>
      </w:pPr>
      <w:r>
        <w:separator/>
      </w:r>
    </w:p>
  </w:endnote>
  <w:endnote w:type="continuationSeparator" w:id="0">
    <w:p w14:paraId="795CDE37" w14:textId="77777777" w:rsidR="00332C1C" w:rsidRDefault="00332C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5C392" w14:textId="77777777" w:rsidR="00332C1C" w:rsidRDefault="00332C1C">
      <w:pPr>
        <w:spacing w:after="0"/>
      </w:pPr>
      <w:r>
        <w:separator/>
      </w:r>
    </w:p>
  </w:footnote>
  <w:footnote w:type="continuationSeparator" w:id="0">
    <w:p w14:paraId="5BC41224" w14:textId="77777777" w:rsidR="00332C1C" w:rsidRDefault="00332C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5432"/>
    <w:rsid w:val="00097A25"/>
    <w:rsid w:val="000A5A57"/>
    <w:rsid w:val="000C541A"/>
    <w:rsid w:val="00100529"/>
    <w:rsid w:val="00113269"/>
    <w:rsid w:val="001274F3"/>
    <w:rsid w:val="00141BB0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32C1C"/>
    <w:rsid w:val="00340CAF"/>
    <w:rsid w:val="003C0D41"/>
    <w:rsid w:val="003C533A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B6731"/>
    <w:rsid w:val="004C2AB0"/>
    <w:rsid w:val="004F2197"/>
    <w:rsid w:val="004F6AAC"/>
    <w:rsid w:val="00512F2D"/>
    <w:rsid w:val="00527412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1E62"/>
    <w:rsid w:val="006B6899"/>
    <w:rsid w:val="006C0896"/>
    <w:rsid w:val="006F513E"/>
    <w:rsid w:val="00754BC8"/>
    <w:rsid w:val="007C0139"/>
    <w:rsid w:val="007D45A1"/>
    <w:rsid w:val="007F564D"/>
    <w:rsid w:val="00804B5A"/>
    <w:rsid w:val="00807DE0"/>
    <w:rsid w:val="0088344A"/>
    <w:rsid w:val="008B1201"/>
    <w:rsid w:val="008C2A00"/>
    <w:rsid w:val="008F0CE9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9467C"/>
    <w:rsid w:val="00AA23D3"/>
    <w:rsid w:val="00AA3C50"/>
    <w:rsid w:val="00AD6ED3"/>
    <w:rsid w:val="00AE302A"/>
    <w:rsid w:val="00AE36BB"/>
    <w:rsid w:val="00B2291E"/>
    <w:rsid w:val="00B33EF5"/>
    <w:rsid w:val="00B37C7E"/>
    <w:rsid w:val="00B440A8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6D6D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F6C05"/>
    <w:rsid w:val="00D0384B"/>
    <w:rsid w:val="00D30EE6"/>
    <w:rsid w:val="00D93A72"/>
    <w:rsid w:val="00DD1B53"/>
    <w:rsid w:val="00DE32AC"/>
    <w:rsid w:val="00DF1DC9"/>
    <w:rsid w:val="00E1407A"/>
    <w:rsid w:val="00E32BF8"/>
    <w:rsid w:val="00E33F1A"/>
    <w:rsid w:val="00E409C5"/>
    <w:rsid w:val="00E50BDE"/>
    <w:rsid w:val="00E774CD"/>
    <w:rsid w:val="00E77E1D"/>
    <w:rsid w:val="00E93DA9"/>
    <w:rsid w:val="00E97684"/>
    <w:rsid w:val="00EC59E3"/>
    <w:rsid w:val="00ED5F48"/>
    <w:rsid w:val="00ED75B6"/>
    <w:rsid w:val="00EF757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59AF0C6-8D27-43BB-92CB-5B0D6018F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2021-01-12T08:08:00Z</dcterms:created>
  <dcterms:modified xsi:type="dcterms:W3CDTF">2021-01-12T08:08:00Z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