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1B4F37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5B4D16E5" w:rsidR="00BF49DC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B4F37" w:rsidRDefault="00BF49DC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1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1B4F37" w14:paraId="726CE1BC" w14:textId="77777777" w:rsidTr="00910CD9">
        <w:trPr>
          <w:trHeight w:val="340"/>
          <w:jc w:val="center"/>
        </w:trPr>
        <w:tc>
          <w:tcPr>
            <w:tcW w:w="710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B0CCD02" w14:textId="21EE89BA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521B78A" w14:textId="23C22627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598B2609" w14:textId="2C63888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4A3F1F9B" w14:textId="58FAD954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72AC4C35" w14:textId="2E6532EC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tcMar>
              <w:right w:w="0" w:type="dxa"/>
            </w:tcMar>
            <w:vAlign w:val="center"/>
          </w:tcPr>
          <w:p w14:paraId="56F4715B" w14:textId="271AA142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FCE5D2" w:themeFill="accent2" w:themeFillTint="33"/>
            <w:tcMar>
              <w:right w:w="0" w:type="dxa"/>
            </w:tcMar>
            <w:vAlign w:val="center"/>
          </w:tcPr>
          <w:p w14:paraId="7AADA3AB" w14:textId="775D173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BF49DC" w:rsidRPr="001B4F37" w14:paraId="6EAC1785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60A436D2" w:rsidR="00272083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1B4F3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556A321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0682F49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3E4AC1D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2697A0F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3392039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0B61193" w14:textId="0754697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3C2DA741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056C4EA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1881796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18BE78F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1C76A67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62C2686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7E6073A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1F731DAA" w14:textId="48ABCC2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6A8DAA74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5E7B6AD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1F66A27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5468C3A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16BB860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571FAE5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5FA8628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4F53C2C0" w14:textId="522269F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1D2030A0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3088DE0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6749FC7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4A7B32A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607CDC8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4DA0656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6E18A1D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1D4F357" w14:textId="7D1B52E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0A8EB60A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0B5F157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7AF73DD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646EFC8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06E264C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13C64D7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33976D8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5DC43F41" w14:textId="76994B0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5CCC9C47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50764FB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7A5671F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1B4F37" w14:paraId="006BD6C0" w14:textId="77777777" w:rsidTr="00285267">
        <w:tc>
          <w:tcPr>
            <w:tcW w:w="2500" w:type="pct"/>
            <w:vAlign w:val="center"/>
          </w:tcPr>
          <w:bookmarkEnd w:id="1"/>
          <w:p w14:paraId="19962AF0" w14:textId="4E31CD3C" w:rsidR="006B6899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10F32F6D" w:rsidR="006B6899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B4F37" w:rsidRDefault="006B6899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2A9965BE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512E7E2D" w14:textId="2A2F342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FAB7376" w14:textId="250F80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F798461" w14:textId="2651443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3D869A9" w14:textId="736A9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05A4BF1" w14:textId="316C388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3202455" w14:textId="42D81C0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631EAB2A" w14:textId="49CB713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6B6899" w:rsidRPr="001B4F3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25B6391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1024A55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21366EB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7566B99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3C51728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424A8F1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4866CD1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1D71BBE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75A54A6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315D46F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2A375E2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009B74E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2DE9F01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2A094B2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22AE255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5A78FBF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09E2D7F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5961A26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248F7E9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66C1C5B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07D8C7E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1FA50AD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2D16465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49F573D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21F8E40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1BD3EF6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476374C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656CFAE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2E24744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73166EA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2AE69D1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581BDA4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66CCDFF6" w:rsidR="0088344A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73D3AD9F" w:rsidR="00C2370E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575296C4" w:rsidR="00530CA5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1B4F3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1B4F3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1B4F3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1B4F3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B56CFD6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62038733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6401188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6CA8AB0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3837C63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293F7BC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01C94EC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3937189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045F108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49DDF40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75D7A07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07E3EEC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76E0F4C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770683E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11B05DD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4D0F283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4D103FB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5842646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305C4E4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3726BD4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63EDCAC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6D425EC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6C1ACE7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4310C64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1227988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423D1A0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5A19D5B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275B5A8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5682EC6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51FAF27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147E65D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21DEEB8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001FED3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2A36E90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4B674C7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68ECDF5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440E2B1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7183578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2616947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02F0885E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609F6A9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62B461D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53B87AB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549A9F4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077C4FA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2E4D1D4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02FCF22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3657A23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70BECE5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4F092C6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2753EE4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44596B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798ECBB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460981E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220B1AA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17A289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69445F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7AAAE78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14DF43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7CF9B2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26AE47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53EE30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3FEA5F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6C12C1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4750DD3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0E5AB0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650B72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06CE3B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16214D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7ED1ABB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10E171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0E68BEF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248C8B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48AE6404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7C36C61C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66F73704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58A63F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1AE3EB4A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0F4F66E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5D021D50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1A40C65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64F6AA9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141DBCD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6DA0F2B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0240CB5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33DCC3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565FB21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481309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09D50F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7577074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6A2A9BC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20F4AC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2B9CFA6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26C49FC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1EE34AE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6D0C72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0C8F10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2245B3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0898D9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5F01AB5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3C3CFF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394390B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3722000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3ABFDE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389474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01AF85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43C6D8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57F8FE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629BEE8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4059B93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42E089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5662E9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350A1D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53EBF8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7A30855D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5F965116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5B8B5994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0D4E08F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7BE704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60171C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0EAA121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66F118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3AF33A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52F13FB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54984FF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5EA1C0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428E65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679A6DB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390C87A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401E1D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27E5663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4E0C235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2A7B20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7E4BE8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79A09BD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4E62F3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4BED58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425A69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4E3E162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72F13C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72A640D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2D5A1D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1E6511B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03BC85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542708C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240EBA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7DD432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722D2DE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21661FF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267770C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45B0E87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23D5FBE0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6A4F2DB6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7B9EEDF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4B68349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4BEB6E3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6B88AA6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63BB0C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558B4FA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2958762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3305918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12F969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3B250B9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1DD8F0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0EC31B4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562D06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4C4529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32888BD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53A6C4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4C898B1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350481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3B4297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18B3EC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09B1D2D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1D2E1B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0FB78B4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244EDF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0E9E814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110AA2A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2E21B5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4B73EC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499885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7AD3DF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6D156E5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07C261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7F79824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7AD406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364F9829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52D2B84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2B5057E6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57EE6E2A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2C83036D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5F13C552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4639CD48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5DB0A4A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5371EA6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740BACF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7562004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6421AE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4A23D9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5E69BC9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309865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6617B8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45BD42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40433B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7B57C4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6FF12A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69939B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0F46FC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71C76E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4C66B1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5789874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65BD274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7CD817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731775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3989E3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6519278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4FF686D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5C90C8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4C61EA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734F296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31442A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4D323D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4A83AB2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4383F5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5C3F499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64CEB2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3B74415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1B6FBACD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24B39D8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11D4A8E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34A693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24A0BCF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1D925C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4D7034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5B3E1E4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77D891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7D57589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2EBA33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1732B7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78A207E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456CA1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0E2B0D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2C21F6E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72E332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3466F4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219F37C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1E65C7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5A8F60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1E825A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2ADC5F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06319E2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0B4B67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1F7760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6993EF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765739B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2B3BA9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34080B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78767D3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5CBDE03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774318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1B5CC81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5AAE403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2DC4E9E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76E1F20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67BF483B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44C85F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CC8B071" w14:textId="1CE27FF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25A901" w14:textId="7071750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1D16FEA" w14:textId="745DF73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ABF5B13" w14:textId="3FFEF75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158D24" w14:textId="2C16A6C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7D4827B" w14:textId="1BF8D36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E9E91D0" w14:textId="4445A15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59830351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1A9F080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01D745E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52A329C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3F9C96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31D70A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49818EE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7E156B2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0E83DA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3A62D18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03B5CE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6DF5618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217E533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269DC8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25EEA3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66C87E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46691D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40341B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29B95CE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6ED10B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1E7C55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2D7E6DC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5B5131C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0B4A545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2571A0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24ADAF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207AE0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06449E7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164D64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1B4F3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508C48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604CE79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415F33D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571E03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4F45AC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6893233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0B24C4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5058D231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6C483728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22274794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616860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24BECF2" w14:textId="61E3107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15CDEE10" w14:textId="5FB6F17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328FBE" w14:textId="19F8C9D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6C11AC7" w14:textId="1CFD0EF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92D2B52" w14:textId="180973E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4E3B942" w14:textId="1B67795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5F471C53" w14:textId="69FE208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6541D3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559FA51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7CF8FB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5A75DB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6EC1AE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60417CD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7BAB59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0215E5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002752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300725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0ECAA6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339F1F9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36AC6B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017E3A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41832E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3A24CE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58CD5D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124127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728AF5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0813B30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668D1A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003CE7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33164BA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0787D2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5B0B333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4C0E69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421FDA4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14918ED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2F0C784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608F2F7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47FA4F0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75D1D8D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272EE32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7B3DD30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5473035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142C9BF1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2DDDFAA9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D387593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C5E92E7" w14:textId="77777777" w:rsidTr="00804B5A">
              <w:tc>
                <w:tcPr>
                  <w:tcW w:w="5000" w:type="pct"/>
                </w:tcPr>
                <w:p w14:paraId="4A03519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1EB09DE" w14:textId="77777777" w:rsidTr="00804B5A">
              <w:tc>
                <w:tcPr>
                  <w:tcW w:w="5000" w:type="pct"/>
                </w:tcPr>
                <w:p w14:paraId="5336A1D3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85FD538" w14:textId="77777777" w:rsidTr="00804B5A">
              <w:tc>
                <w:tcPr>
                  <w:tcW w:w="5000" w:type="pct"/>
                </w:tcPr>
                <w:p w14:paraId="60E6914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01E14B6" w14:textId="77777777" w:rsidTr="00804B5A">
              <w:tc>
                <w:tcPr>
                  <w:tcW w:w="5000" w:type="pct"/>
                </w:tcPr>
                <w:p w14:paraId="5F836DF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A55BFB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val="en-US" w:bidi="ru-RU"/>
                    </w:rPr>
                  </w:pPr>
                </w:p>
              </w:tc>
            </w:tr>
            <w:tr w:rsidR="00C2370E" w:rsidRPr="001B4F3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7CC38780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1C608AFC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1AA947D" w14:textId="7FF9D6D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0F3955" w14:textId="464565B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173504" w14:textId="5F5E5BF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459C1B2" w14:textId="5183780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2689FC3" w14:textId="0FC55BD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2C5A400" w14:textId="38DD5E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3317BA1" w14:textId="411E00E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4053797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0DEBB1C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6A6ACE2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5E659A4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1AA67D9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5064A9E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03795B4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4F2202D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4A73B4E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56B7411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243C1CC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19936BB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49CD243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05E8147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5872ABC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7E088D0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7EB00D2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38AFB55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68DCE71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2C45209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6133283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71FD393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1913339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50F8FF7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3843A05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464A744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05932C3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0FCDBA7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208F30F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3E49CE3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58D6418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13E91BD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62DEDD9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7B3C839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15BB902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6A214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0C751F3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60C8D75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5F525" w14:textId="77777777" w:rsidR="00376CA8" w:rsidRDefault="00376CA8">
      <w:pPr>
        <w:spacing w:after="0"/>
      </w:pPr>
      <w:r>
        <w:separator/>
      </w:r>
    </w:p>
  </w:endnote>
  <w:endnote w:type="continuationSeparator" w:id="0">
    <w:p w14:paraId="7525EF72" w14:textId="77777777" w:rsidR="00376CA8" w:rsidRDefault="00376C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38E55" w14:textId="77777777" w:rsidR="00376CA8" w:rsidRDefault="00376CA8">
      <w:pPr>
        <w:spacing w:after="0"/>
      </w:pPr>
      <w:r>
        <w:separator/>
      </w:r>
    </w:p>
  </w:footnote>
  <w:footnote w:type="continuationSeparator" w:id="0">
    <w:p w14:paraId="1E484FF7" w14:textId="77777777" w:rsidR="00376CA8" w:rsidRDefault="00376C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76CA8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2E9153-FFCB-4EBC-A1BA-3E1F54ED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4404</Words>
  <Characters>25108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2021-01-12T06:08:00Z</dcterms:created>
  <dcterms:modified xsi:type="dcterms:W3CDTF">2021-01-12T06:08:00Z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