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3052B2C3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7B03788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77BD925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1077958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3755491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5F6DD77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16A5830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6A0B49E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1A3A3D7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0B008AE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5C1CDFE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357B91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41BA09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651625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06B92A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2976B4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6E1D83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2A02CC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5FB17D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46D66D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7421F4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6D8292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5166E5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475C59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5276B7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4B4E34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674DF6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720418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6FB282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456D36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48FA1A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0F8937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393462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7F66D0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13B14F4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1F4FEFF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456C762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6E5A5E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0A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6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10AE8" w14:textId="77777777" w:rsidR="00FF631F" w:rsidRDefault="00FF631F">
      <w:pPr>
        <w:spacing w:after="0"/>
      </w:pPr>
      <w:r>
        <w:separator/>
      </w:r>
    </w:p>
  </w:endnote>
  <w:endnote w:type="continuationSeparator" w:id="0">
    <w:p w14:paraId="29577172" w14:textId="77777777" w:rsidR="00FF631F" w:rsidRDefault="00FF6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1A9F9" w14:textId="77777777" w:rsidR="00FF631F" w:rsidRDefault="00FF631F">
      <w:pPr>
        <w:spacing w:after="0"/>
      </w:pPr>
      <w:r>
        <w:separator/>
      </w:r>
    </w:p>
  </w:footnote>
  <w:footnote w:type="continuationSeparator" w:id="0">
    <w:p w14:paraId="663550AF" w14:textId="77777777" w:rsidR="00FF631F" w:rsidRDefault="00FF63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6032C"/>
    <w:rsid w:val="00071356"/>
    <w:rsid w:val="00097A25"/>
    <w:rsid w:val="000A4779"/>
    <w:rsid w:val="000A5A57"/>
    <w:rsid w:val="000F5BB4"/>
    <w:rsid w:val="00100529"/>
    <w:rsid w:val="001274F3"/>
    <w:rsid w:val="0014253F"/>
    <w:rsid w:val="00151CCE"/>
    <w:rsid w:val="00164D64"/>
    <w:rsid w:val="001B01F9"/>
    <w:rsid w:val="001B4F37"/>
    <w:rsid w:val="001C41F9"/>
    <w:rsid w:val="00257A8B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03608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40D21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0A7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72C7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989CE1D-ABF5-43BA-909E-4E888D662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2021-01-12T06:28:00Z</dcterms:created>
  <dcterms:modified xsi:type="dcterms:W3CDTF">2021-01-12T06:28:00Z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