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0D5B5AD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2030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4E8FB5D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737FA05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4D87494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D6E72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4324BF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6C46E5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55A293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77AF09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3AB49E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0A06A9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6D0B36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730DE5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060894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1C4217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314C24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147F3C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065877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2A6AA7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F2382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383BD8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5EBC68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3E4077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7AB9D9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A3627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41CA89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6BE768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18DA35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772962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3B1346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2CA263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7D0CFB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5753DC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43A005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A4B7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31B8F8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44A0B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052EBE76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F08E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1CB0563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E36C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278EB81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923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758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7C3B8" w14:textId="77777777" w:rsidR="009F5E6D" w:rsidRDefault="009F5E6D">
      <w:pPr>
        <w:spacing w:after="0"/>
      </w:pPr>
      <w:r>
        <w:separator/>
      </w:r>
    </w:p>
  </w:endnote>
  <w:endnote w:type="continuationSeparator" w:id="0">
    <w:p w14:paraId="4B00B418" w14:textId="77777777" w:rsidR="009F5E6D" w:rsidRDefault="009F5E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33B73" w14:textId="77777777" w:rsidR="009F5E6D" w:rsidRDefault="009F5E6D">
      <w:pPr>
        <w:spacing w:after="0"/>
      </w:pPr>
      <w:r>
        <w:separator/>
      </w:r>
    </w:p>
  </w:footnote>
  <w:footnote w:type="continuationSeparator" w:id="0">
    <w:p w14:paraId="04F070F3" w14:textId="77777777" w:rsidR="009F5E6D" w:rsidRDefault="009F5E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44A0B"/>
    <w:rsid w:val="0005357B"/>
    <w:rsid w:val="00071356"/>
    <w:rsid w:val="00097A25"/>
    <w:rsid w:val="000A5A57"/>
    <w:rsid w:val="000F08EF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17D68"/>
    <w:rsid w:val="003327F5"/>
    <w:rsid w:val="00340CAF"/>
    <w:rsid w:val="00356B6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923A9"/>
    <w:rsid w:val="004A6170"/>
    <w:rsid w:val="004E36C2"/>
    <w:rsid w:val="004F2197"/>
    <w:rsid w:val="004F6AAC"/>
    <w:rsid w:val="00503358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E388C"/>
    <w:rsid w:val="007F564D"/>
    <w:rsid w:val="00804B5A"/>
    <w:rsid w:val="00881693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9F5E6D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1677E"/>
    <w:rsid w:val="00D30EE6"/>
    <w:rsid w:val="00DE32AC"/>
    <w:rsid w:val="00E1407A"/>
    <w:rsid w:val="00E33F1A"/>
    <w:rsid w:val="00E50BDE"/>
    <w:rsid w:val="00E774CD"/>
    <w:rsid w:val="00E77E1D"/>
    <w:rsid w:val="00E9684E"/>
    <w:rsid w:val="00E97684"/>
    <w:rsid w:val="00EA4B75"/>
    <w:rsid w:val="00EC59E3"/>
    <w:rsid w:val="00ED5F48"/>
    <w:rsid w:val="00ED75B6"/>
    <w:rsid w:val="00F25866"/>
    <w:rsid w:val="00F67DCB"/>
    <w:rsid w:val="00F758FE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6FD3349-403C-4A0E-B0F4-5F7F41C3B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2021-01-12T07:46:00Z</dcterms:created>
  <dcterms:modified xsi:type="dcterms:W3CDTF">2021-01-12T07:46:00Z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