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3A9D0DC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2253D32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618B777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4FEFCA3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6D2FB74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70654EA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6FF737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38663F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4A51B5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07B03C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682DF4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7C5C59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6805C6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BA20E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277DC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0FFC08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780AA6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F827A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6CAA3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42DE7D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EF872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17CAB8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4BEF03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41B610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49839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004CEC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2E611D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46ABAB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2857F7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2692EB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89E4F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6F1139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4532F6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74EC0C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547CD3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5C2372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4296B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41E96BB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5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66BD9" w14:textId="77777777" w:rsidR="00A059DC" w:rsidRDefault="00A059DC">
      <w:pPr>
        <w:spacing w:after="0"/>
      </w:pPr>
      <w:r>
        <w:separator/>
      </w:r>
    </w:p>
  </w:endnote>
  <w:endnote w:type="continuationSeparator" w:id="0">
    <w:p w14:paraId="78D35E87" w14:textId="77777777" w:rsidR="00A059DC" w:rsidRDefault="00A059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29F9F" w14:textId="77777777" w:rsidR="00A059DC" w:rsidRDefault="00A059DC">
      <w:pPr>
        <w:spacing w:after="0"/>
      </w:pPr>
      <w:r>
        <w:separator/>
      </w:r>
    </w:p>
  </w:footnote>
  <w:footnote w:type="continuationSeparator" w:id="0">
    <w:p w14:paraId="3D3B9ED1" w14:textId="77777777" w:rsidR="00A059DC" w:rsidRDefault="00A059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4253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2C4587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6D4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658C3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59DC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D66B8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0E289A-2218-4699-8893-C26FEE77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2021-01-12T06:31:00Z</dcterms:created>
  <dcterms:modified xsi:type="dcterms:W3CDTF">2021-01-12T06:31:00Z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