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p w14:paraId="02D93009" w14:textId="68A32C64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5CF7D08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0D41BDF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1DED9AE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73040C1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7AD2FF2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130F7DD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05FBAD8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471EC7D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5F664FA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22695FF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2ACECB2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695CABB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070C378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459EC8A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4804BC9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0DEEBB3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273DF9D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2DE590A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03619C9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6538E81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7379EE9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7CE36B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67C38E3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019724B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3AE12A2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14C671D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6810B08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1F24ED6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2389F1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5D71E9B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632F419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4A78F52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2066AF8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12B0BE0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C4F42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1F0ABA2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C4F42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C4F42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245DD9C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7E8F445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  <w:bookmarkStart w:id="0" w:name="_GoBack"/>
      <w:bookmarkEnd w:id="0"/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8A362" w14:textId="77777777" w:rsidR="00031C26" w:rsidRDefault="00031C26">
      <w:pPr>
        <w:spacing w:after="0"/>
      </w:pPr>
      <w:r>
        <w:separator/>
      </w:r>
    </w:p>
  </w:endnote>
  <w:endnote w:type="continuationSeparator" w:id="0">
    <w:p w14:paraId="130B2794" w14:textId="77777777" w:rsidR="00031C26" w:rsidRDefault="00031C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F6F6E" w14:textId="77777777" w:rsidR="00031C26" w:rsidRDefault="00031C26">
      <w:pPr>
        <w:spacing w:after="0"/>
      </w:pPr>
      <w:r>
        <w:separator/>
      </w:r>
    </w:p>
  </w:footnote>
  <w:footnote w:type="continuationSeparator" w:id="0">
    <w:p w14:paraId="0E4CD88F" w14:textId="77777777" w:rsidR="00031C26" w:rsidRDefault="00031C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31C26"/>
    <w:rsid w:val="0005357B"/>
    <w:rsid w:val="00071356"/>
    <w:rsid w:val="00097A25"/>
    <w:rsid w:val="000A5A57"/>
    <w:rsid w:val="000B59FA"/>
    <w:rsid w:val="000C5D2D"/>
    <w:rsid w:val="001274F3"/>
    <w:rsid w:val="00151CCE"/>
    <w:rsid w:val="0015326B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2021-01-16T22:05:00Z</dcterms:created>
  <dcterms:modified xsi:type="dcterms:W3CDTF">2021-01-16T22:05:00Z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